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97673" w:rsidRDefault="002B455C">
      <w:bookmarkStart w:id="0" w:name="_GoBack"/>
      <w:bookmarkEnd w:id="0"/>
      <w:r>
        <w:rPr>
          <w:szCs w:val="20"/>
        </w:rPr>
        <w:pict>
          <v:shapetype id="_x0000_t202" coordsize="21600,21600" o:spt="202" path="m,l,21600r21600,l21600,xe">
            <v:stroke joinstyle="miter"/>
            <v:path gradientshapeok="t" o:connecttype="rect"/>
          </v:shapetype>
          <v:shape id="_x0000_s1027" type="#_x0000_t202" style="position:absolute;margin-left:178.05pt;margin-top:100.2pt;width:4in;height:113.6pt;z-index:2" filled="f" stroked="f">
            <v:textbox style="mso-next-textbox:#_x0000_s1027">
              <w:txbxContent>
                <w:p w:rsidR="005D034A" w:rsidRDefault="005D034A" w:rsidP="00675AD7">
                  <w:pPr>
                    <w:pStyle w:val="Subhead01"/>
                    <w:jc w:val="center"/>
                    <w:rPr>
                      <w:sz w:val="24"/>
                      <w:szCs w:val="24"/>
                    </w:rPr>
                  </w:pPr>
                </w:p>
                <w:p w:rsidR="00034779" w:rsidRPr="003B188F" w:rsidRDefault="003B188F" w:rsidP="00675AD7">
                  <w:pPr>
                    <w:pStyle w:val="Subhead01"/>
                    <w:jc w:val="center"/>
                    <w:rPr>
                      <w:sz w:val="24"/>
                      <w:szCs w:val="24"/>
                    </w:rPr>
                  </w:pPr>
                  <w:r w:rsidRPr="003B188F">
                    <w:rPr>
                      <w:sz w:val="24"/>
                      <w:szCs w:val="24"/>
                    </w:rPr>
                    <w:t>Adding Ekklesia to Your Church’s Missions Budget</w:t>
                  </w:r>
                  <w:r>
                    <w:rPr>
                      <w:sz w:val="24"/>
                      <w:szCs w:val="24"/>
                    </w:rPr>
                    <w:t>:</w:t>
                  </w:r>
                </w:p>
                <w:p w:rsidR="00675AD7" w:rsidRPr="005D034A" w:rsidRDefault="003B188F" w:rsidP="00675AD7">
                  <w:pPr>
                    <w:pStyle w:val="Subhead01"/>
                    <w:ind w:left="0" w:firstLine="0"/>
                    <w:rPr>
                      <w:i/>
                      <w:color w:val="auto"/>
                      <w:sz w:val="20"/>
                    </w:rPr>
                  </w:pPr>
                  <w:r w:rsidRPr="005D034A">
                    <w:rPr>
                      <w:i/>
                      <w:color w:val="auto"/>
                      <w:sz w:val="20"/>
                    </w:rPr>
                    <w:t xml:space="preserve">As we approach the new year, please consider adding Ekklesia to your church’s missions budget. Ekklesia is a great opportunity to impact churches around the world by training the leaders of the church. </w:t>
                  </w:r>
                  <w:r w:rsidR="00804282" w:rsidRPr="005D034A">
                    <w:rPr>
                      <w:i/>
                      <w:color w:val="auto"/>
                      <w:sz w:val="20"/>
                    </w:rPr>
                    <w:t xml:space="preserve">Contact </w:t>
                  </w:r>
                  <w:r w:rsidRPr="005D034A">
                    <w:rPr>
                      <w:i/>
                      <w:color w:val="auto"/>
                      <w:sz w:val="20"/>
                    </w:rPr>
                    <w:t xml:space="preserve">Dr. Jonny White at </w:t>
                  </w:r>
                  <w:hyperlink r:id="rId6" w:history="1">
                    <w:r w:rsidRPr="005D034A">
                      <w:rPr>
                        <w:rStyle w:val="Hyperlink"/>
                        <w:i/>
                        <w:sz w:val="20"/>
                      </w:rPr>
                      <w:t>Ekklesia@mountzion.org</w:t>
                    </w:r>
                  </w:hyperlink>
                  <w:r w:rsidRPr="005D034A">
                    <w:rPr>
                      <w:i/>
                      <w:color w:val="auto"/>
                      <w:sz w:val="20"/>
                    </w:rPr>
                    <w:t xml:space="preserve"> for more information. </w:t>
                  </w:r>
                </w:p>
                <w:p w:rsidR="00675AD7" w:rsidRDefault="00675AD7" w:rsidP="0077376A">
                  <w:pPr>
                    <w:pStyle w:val="Subhead01"/>
                    <w:rPr>
                      <w:i/>
                      <w:color w:val="auto"/>
                      <w:sz w:val="18"/>
                      <w:szCs w:val="18"/>
                    </w:rPr>
                  </w:pPr>
                </w:p>
                <w:p w:rsidR="00097673" w:rsidRPr="00675AD7" w:rsidRDefault="003B188F" w:rsidP="00675AD7">
                  <w:pPr>
                    <w:pStyle w:val="Subhead01"/>
                    <w:jc w:val="center"/>
                    <w:rPr>
                      <w:b/>
                      <w:color w:val="auto"/>
                      <w:sz w:val="22"/>
                      <w:szCs w:val="22"/>
                    </w:rPr>
                  </w:pPr>
                  <w:r>
                    <w:rPr>
                      <w:b/>
                      <w:color w:val="auto"/>
                      <w:sz w:val="22"/>
                      <w:szCs w:val="22"/>
                    </w:rPr>
                    <w:t>New Course Available!</w:t>
                  </w:r>
                </w:p>
              </w:txbxContent>
            </v:textbox>
          </v:shape>
        </w:pict>
      </w:r>
      <w:r>
        <w:rPr>
          <w:szCs w:val="20"/>
        </w:rPr>
        <w:pict>
          <v:shape id="_x0000_s1029" type="#_x0000_t202" style="position:absolute;margin-left:171.45pt;margin-top:32pt;width:324pt;height:77.8pt;z-index:4" filled="f" stroked="f">
            <v:textbox style="mso-next-textbox:#_x0000_s1029">
              <w:txbxContent>
                <w:p w:rsidR="00097673" w:rsidRPr="00BE4607" w:rsidRDefault="00034779" w:rsidP="00034779">
                  <w:pPr>
                    <w:pStyle w:val="introductory01"/>
                    <w:jc w:val="left"/>
                    <w:rPr>
                      <w:color w:val="00467F"/>
                    </w:rPr>
                  </w:pPr>
                  <w:r w:rsidRPr="00034779">
                    <w:rPr>
                      <w:rFonts w:ascii="Forte" w:hAnsi="Forte"/>
                      <w:sz w:val="32"/>
                      <w:szCs w:val="32"/>
                    </w:rPr>
                    <w:t>Mission:</w:t>
                  </w:r>
                  <w:r w:rsidRPr="00034779">
                    <w:t xml:space="preserve"> </w:t>
                  </w:r>
                  <w:r w:rsidRPr="00034779">
                    <w:rPr>
                      <w:rFonts w:ascii="Tahoma" w:hAnsi="Tahoma" w:cs="Tahoma"/>
                      <w:sz w:val="28"/>
                      <w:szCs w:val="28"/>
                    </w:rPr>
                    <w:t>To provide free theological education for men unable to access other opportunities in order to strengt</w:t>
                  </w:r>
                  <w:r>
                    <w:rPr>
                      <w:rFonts w:ascii="Tahoma" w:hAnsi="Tahoma" w:cs="Tahoma"/>
                      <w:sz w:val="28"/>
                      <w:szCs w:val="28"/>
                    </w:rPr>
                    <w:t xml:space="preserve">hen churches with theologically </w:t>
                  </w:r>
                  <w:r w:rsidRPr="00034779">
                    <w:rPr>
                      <w:rFonts w:ascii="Tahoma" w:hAnsi="Tahoma" w:cs="Tahoma"/>
                      <w:sz w:val="28"/>
                      <w:szCs w:val="28"/>
                    </w:rPr>
                    <w:t>trained leaders.</w:t>
                  </w:r>
                </w:p>
              </w:txbxContent>
            </v:textbox>
          </v:shape>
        </w:pict>
      </w:r>
      <w:r>
        <w:rPr>
          <w:szCs w:val="20"/>
        </w:rPr>
        <w:pict>
          <v:shape id="_x0000_s1040" type="#_x0000_t202" style="position:absolute;margin-left:187.35pt;margin-top:384.6pt;width:296.9pt;height:159pt;z-index:15" fillcolor="silver" strokecolor="white" strokeweight="4pt">
            <v:textbox style="mso-next-textbox:#_x0000_s1040">
              <w:txbxContent>
                <w:p w:rsidR="009A4108" w:rsidRPr="00B9252C" w:rsidRDefault="009A4108" w:rsidP="009A4108">
                  <w:pPr>
                    <w:pStyle w:val="placephotohere"/>
                    <w:rPr>
                      <w:sz w:val="18"/>
                      <w:szCs w:val="18"/>
                    </w:rPr>
                  </w:pPr>
                  <w:r w:rsidRPr="00B9252C">
                    <w:rPr>
                      <w:sz w:val="18"/>
                      <w:szCs w:val="18"/>
                    </w:rPr>
                    <w:t>Available Courses:</w:t>
                  </w:r>
                </w:p>
                <w:p w:rsidR="009A4108" w:rsidRPr="00B9252C" w:rsidRDefault="009A4108" w:rsidP="009A4108">
                  <w:pPr>
                    <w:pStyle w:val="placephotohere"/>
                    <w:jc w:val="left"/>
                    <w:rPr>
                      <w:sz w:val="18"/>
                      <w:szCs w:val="18"/>
                    </w:rPr>
                  </w:pPr>
                  <w:r w:rsidRPr="00B9252C">
                    <w:rPr>
                      <w:sz w:val="18"/>
                      <w:szCs w:val="18"/>
                    </w:rPr>
                    <w:t>ET</w:t>
                  </w:r>
                  <w:r w:rsidR="00A0366D">
                    <w:rPr>
                      <w:sz w:val="18"/>
                      <w:szCs w:val="18"/>
                    </w:rPr>
                    <w:t xml:space="preserve"> </w:t>
                  </w:r>
                  <w:r w:rsidRPr="00B9252C">
                    <w:rPr>
                      <w:sz w:val="18"/>
                      <w:szCs w:val="18"/>
                    </w:rPr>
                    <w:t>101: Old Testament Survey: Genesis to Joshua</w:t>
                  </w:r>
                  <w:r w:rsidRPr="00B9252C">
                    <w:rPr>
                      <w:sz w:val="18"/>
                      <w:szCs w:val="18"/>
                    </w:rPr>
                    <w:tab/>
                  </w:r>
                </w:p>
                <w:p w:rsidR="009A4108" w:rsidRPr="00B9252C" w:rsidRDefault="009A4108" w:rsidP="009A4108">
                  <w:pPr>
                    <w:pStyle w:val="placephotohere"/>
                    <w:jc w:val="left"/>
                    <w:rPr>
                      <w:sz w:val="18"/>
                      <w:szCs w:val="18"/>
                    </w:rPr>
                  </w:pPr>
                  <w:r w:rsidRPr="00B9252C">
                    <w:rPr>
                      <w:sz w:val="18"/>
                      <w:szCs w:val="18"/>
                    </w:rPr>
                    <w:t>ET</w:t>
                  </w:r>
                  <w:r w:rsidR="00A0366D">
                    <w:rPr>
                      <w:sz w:val="18"/>
                      <w:szCs w:val="18"/>
                    </w:rPr>
                    <w:t xml:space="preserve"> </w:t>
                  </w:r>
                  <w:r w:rsidRPr="00B9252C">
                    <w:rPr>
                      <w:sz w:val="18"/>
                      <w:szCs w:val="18"/>
                    </w:rPr>
                    <w:t>102: Old Testament Survey: Judges to Poets</w:t>
                  </w:r>
                  <w:r w:rsidRPr="00B9252C">
                    <w:rPr>
                      <w:sz w:val="18"/>
                      <w:szCs w:val="18"/>
                    </w:rPr>
                    <w:tab/>
                  </w:r>
                </w:p>
                <w:p w:rsidR="009A4108" w:rsidRPr="00B9252C" w:rsidRDefault="009A4108" w:rsidP="009A4108">
                  <w:pPr>
                    <w:pStyle w:val="placephotohere"/>
                    <w:jc w:val="left"/>
                    <w:rPr>
                      <w:sz w:val="18"/>
                      <w:szCs w:val="18"/>
                    </w:rPr>
                  </w:pPr>
                  <w:r w:rsidRPr="00B9252C">
                    <w:rPr>
                      <w:sz w:val="18"/>
                      <w:szCs w:val="18"/>
                    </w:rPr>
                    <w:t>ET</w:t>
                  </w:r>
                  <w:r w:rsidR="00A0366D">
                    <w:rPr>
                      <w:sz w:val="18"/>
                      <w:szCs w:val="18"/>
                    </w:rPr>
                    <w:t xml:space="preserve"> </w:t>
                  </w:r>
                  <w:r w:rsidRPr="00B9252C">
                    <w:rPr>
                      <w:sz w:val="18"/>
                      <w:szCs w:val="18"/>
                    </w:rPr>
                    <w:t>103: Old Testament Survey: Prophets: Isaiah-Malachi</w:t>
                  </w:r>
                  <w:r w:rsidRPr="00B9252C">
                    <w:rPr>
                      <w:sz w:val="18"/>
                      <w:szCs w:val="18"/>
                    </w:rPr>
                    <w:tab/>
                  </w:r>
                </w:p>
                <w:p w:rsidR="009A4108" w:rsidRPr="00B9252C" w:rsidRDefault="009A4108" w:rsidP="009A4108">
                  <w:pPr>
                    <w:pStyle w:val="placephotohere"/>
                    <w:jc w:val="left"/>
                    <w:rPr>
                      <w:sz w:val="18"/>
                      <w:szCs w:val="18"/>
                    </w:rPr>
                  </w:pPr>
                  <w:r w:rsidRPr="00B9252C">
                    <w:rPr>
                      <w:sz w:val="18"/>
                      <w:szCs w:val="18"/>
                    </w:rPr>
                    <w:t xml:space="preserve">ET 201: New Testament Survey: The Life and Teaching of Jesus </w:t>
                  </w:r>
                </w:p>
                <w:p w:rsidR="009A4108" w:rsidRPr="00B9252C" w:rsidRDefault="009A4108" w:rsidP="009A4108">
                  <w:pPr>
                    <w:pStyle w:val="placephotohere"/>
                    <w:jc w:val="left"/>
                    <w:rPr>
                      <w:sz w:val="18"/>
                      <w:szCs w:val="18"/>
                    </w:rPr>
                  </w:pPr>
                  <w:r w:rsidRPr="00B9252C">
                    <w:rPr>
                      <w:sz w:val="18"/>
                      <w:szCs w:val="18"/>
                    </w:rPr>
                    <w:t>ET</w:t>
                  </w:r>
                  <w:r w:rsidR="00A0366D">
                    <w:rPr>
                      <w:sz w:val="18"/>
                      <w:szCs w:val="18"/>
                    </w:rPr>
                    <w:t xml:space="preserve"> </w:t>
                  </w:r>
                  <w:r w:rsidRPr="00B9252C">
                    <w:rPr>
                      <w:sz w:val="18"/>
                      <w:szCs w:val="18"/>
                    </w:rPr>
                    <w:t xml:space="preserve">202: </w:t>
                  </w:r>
                  <w:r w:rsidR="00317D70">
                    <w:rPr>
                      <w:sz w:val="18"/>
                      <w:szCs w:val="18"/>
                    </w:rPr>
                    <w:t xml:space="preserve">New Testament Survey: </w:t>
                  </w:r>
                  <w:r w:rsidRPr="00B9252C">
                    <w:rPr>
                      <w:sz w:val="18"/>
                      <w:szCs w:val="18"/>
                    </w:rPr>
                    <w:t>Life and Letters of Paul</w:t>
                  </w:r>
                  <w:r w:rsidRPr="00B9252C">
                    <w:rPr>
                      <w:sz w:val="18"/>
                      <w:szCs w:val="18"/>
                    </w:rPr>
                    <w:tab/>
                  </w:r>
                </w:p>
                <w:p w:rsidR="009A4108" w:rsidRPr="00B9252C" w:rsidRDefault="009A4108" w:rsidP="009A4108">
                  <w:pPr>
                    <w:pStyle w:val="placephotohere"/>
                    <w:jc w:val="left"/>
                    <w:rPr>
                      <w:sz w:val="18"/>
                      <w:szCs w:val="18"/>
                    </w:rPr>
                  </w:pPr>
                  <w:r w:rsidRPr="00B9252C">
                    <w:rPr>
                      <w:sz w:val="18"/>
                      <w:szCs w:val="18"/>
                    </w:rPr>
                    <w:t>ET 203: New Testament Survey: Hebrews to Revelation</w:t>
                  </w:r>
                  <w:r w:rsidRPr="00B9252C">
                    <w:rPr>
                      <w:sz w:val="18"/>
                      <w:szCs w:val="18"/>
                    </w:rPr>
                    <w:tab/>
                  </w:r>
                </w:p>
                <w:p w:rsidR="00891E78" w:rsidRDefault="009A4108" w:rsidP="009A4108">
                  <w:pPr>
                    <w:pStyle w:val="placephotohere"/>
                    <w:jc w:val="left"/>
                    <w:rPr>
                      <w:sz w:val="18"/>
                      <w:szCs w:val="18"/>
                    </w:rPr>
                  </w:pPr>
                  <w:r w:rsidRPr="00B9252C">
                    <w:rPr>
                      <w:sz w:val="18"/>
                      <w:szCs w:val="18"/>
                    </w:rPr>
                    <w:t>ET</w:t>
                  </w:r>
                  <w:r w:rsidR="00A0366D">
                    <w:rPr>
                      <w:sz w:val="18"/>
                      <w:szCs w:val="18"/>
                    </w:rPr>
                    <w:t xml:space="preserve"> </w:t>
                  </w:r>
                  <w:r w:rsidRPr="00B9252C">
                    <w:rPr>
                      <w:sz w:val="18"/>
                      <w:szCs w:val="18"/>
                    </w:rPr>
                    <w:t>204: New Testament Theology</w:t>
                  </w:r>
                </w:p>
                <w:p w:rsidR="009A4108" w:rsidRPr="00B9252C" w:rsidRDefault="00891E78" w:rsidP="009A4108">
                  <w:pPr>
                    <w:pStyle w:val="placephotohere"/>
                    <w:jc w:val="left"/>
                    <w:rPr>
                      <w:sz w:val="18"/>
                      <w:szCs w:val="18"/>
                    </w:rPr>
                  </w:pPr>
                  <w:r>
                    <w:rPr>
                      <w:sz w:val="18"/>
                      <w:szCs w:val="18"/>
                    </w:rPr>
                    <w:t>PT 101: Pastoral Ministry</w:t>
                  </w:r>
                  <w:r w:rsidR="009A4108" w:rsidRPr="00B9252C">
                    <w:rPr>
                      <w:sz w:val="18"/>
                      <w:szCs w:val="18"/>
                    </w:rPr>
                    <w:tab/>
                  </w:r>
                </w:p>
                <w:p w:rsidR="009A4108" w:rsidRPr="00B9252C" w:rsidRDefault="009A4108" w:rsidP="009A4108">
                  <w:pPr>
                    <w:pStyle w:val="placephotohere"/>
                    <w:jc w:val="left"/>
                    <w:rPr>
                      <w:sz w:val="18"/>
                      <w:szCs w:val="18"/>
                    </w:rPr>
                  </w:pPr>
                  <w:r w:rsidRPr="00B9252C">
                    <w:rPr>
                      <w:sz w:val="18"/>
                      <w:szCs w:val="18"/>
                    </w:rPr>
                    <w:t>PT</w:t>
                  </w:r>
                  <w:r w:rsidR="00A0366D">
                    <w:rPr>
                      <w:sz w:val="18"/>
                      <w:szCs w:val="18"/>
                    </w:rPr>
                    <w:t xml:space="preserve"> </w:t>
                  </w:r>
                  <w:r w:rsidRPr="00B9252C">
                    <w:rPr>
                      <w:sz w:val="18"/>
                      <w:szCs w:val="18"/>
                    </w:rPr>
                    <w:t>102: Spiritual Growth</w:t>
                  </w:r>
                  <w:r w:rsidRPr="00B9252C">
                    <w:rPr>
                      <w:sz w:val="18"/>
                      <w:szCs w:val="18"/>
                    </w:rPr>
                    <w:tab/>
                  </w:r>
                </w:p>
                <w:p w:rsidR="009A4108" w:rsidRPr="00B9252C" w:rsidRDefault="009A4108" w:rsidP="009A4108">
                  <w:pPr>
                    <w:pStyle w:val="placephotohere"/>
                    <w:jc w:val="left"/>
                    <w:rPr>
                      <w:sz w:val="18"/>
                      <w:szCs w:val="18"/>
                    </w:rPr>
                  </w:pPr>
                  <w:r w:rsidRPr="00B9252C">
                    <w:rPr>
                      <w:sz w:val="18"/>
                      <w:szCs w:val="18"/>
                    </w:rPr>
                    <w:t>PT 201: Christian Preaching</w:t>
                  </w:r>
                  <w:r w:rsidRPr="00B9252C">
                    <w:rPr>
                      <w:sz w:val="18"/>
                      <w:szCs w:val="18"/>
                    </w:rPr>
                    <w:tab/>
                  </w:r>
                </w:p>
                <w:p w:rsidR="00645365" w:rsidRDefault="00645365" w:rsidP="009A4108">
                  <w:pPr>
                    <w:pStyle w:val="placephotohere"/>
                    <w:jc w:val="left"/>
                    <w:rPr>
                      <w:sz w:val="18"/>
                      <w:szCs w:val="18"/>
                    </w:rPr>
                  </w:pPr>
                  <w:r>
                    <w:rPr>
                      <w:sz w:val="18"/>
                      <w:szCs w:val="18"/>
                    </w:rPr>
                    <w:t>ST</w:t>
                  </w:r>
                  <w:r w:rsidR="00A0366D">
                    <w:rPr>
                      <w:sz w:val="18"/>
                      <w:szCs w:val="18"/>
                    </w:rPr>
                    <w:t xml:space="preserve"> </w:t>
                  </w:r>
                  <w:r>
                    <w:rPr>
                      <w:sz w:val="18"/>
                      <w:szCs w:val="18"/>
                    </w:rPr>
                    <w:t>201: Christian Ethics</w:t>
                  </w:r>
                  <w:r w:rsidRPr="00B9252C">
                    <w:rPr>
                      <w:sz w:val="18"/>
                      <w:szCs w:val="18"/>
                    </w:rPr>
                    <w:t xml:space="preserve"> </w:t>
                  </w:r>
                </w:p>
                <w:p w:rsidR="009A4108" w:rsidRPr="00B9252C" w:rsidRDefault="009A4108" w:rsidP="009A4108">
                  <w:pPr>
                    <w:pStyle w:val="placephotohere"/>
                    <w:jc w:val="left"/>
                    <w:rPr>
                      <w:sz w:val="18"/>
                      <w:szCs w:val="18"/>
                    </w:rPr>
                  </w:pPr>
                  <w:r w:rsidRPr="00B9252C">
                    <w:rPr>
                      <w:sz w:val="18"/>
                      <w:szCs w:val="18"/>
                    </w:rPr>
                    <w:t>ST 301: Christian Apologetics</w:t>
                  </w:r>
                  <w:r w:rsidRPr="00B9252C">
                    <w:rPr>
                      <w:sz w:val="18"/>
                      <w:szCs w:val="18"/>
                    </w:rPr>
                    <w:tab/>
                  </w:r>
                </w:p>
                <w:p w:rsidR="00DD327B" w:rsidRDefault="009A4108" w:rsidP="009A4108">
                  <w:pPr>
                    <w:pStyle w:val="placephotohere"/>
                    <w:jc w:val="left"/>
                    <w:rPr>
                      <w:sz w:val="18"/>
                      <w:szCs w:val="18"/>
                    </w:rPr>
                  </w:pPr>
                  <w:r w:rsidRPr="00B9252C">
                    <w:rPr>
                      <w:sz w:val="18"/>
                      <w:szCs w:val="18"/>
                    </w:rPr>
                    <w:t>ST</w:t>
                  </w:r>
                  <w:r w:rsidR="00A0366D">
                    <w:rPr>
                      <w:sz w:val="18"/>
                      <w:szCs w:val="18"/>
                    </w:rPr>
                    <w:t xml:space="preserve"> </w:t>
                  </w:r>
                  <w:r w:rsidRPr="00B9252C">
                    <w:rPr>
                      <w:sz w:val="18"/>
                      <w:szCs w:val="18"/>
                    </w:rPr>
                    <w:t>401: History of Philosophy and Christian Thought</w:t>
                  </w:r>
                </w:p>
                <w:p w:rsidR="000509E5" w:rsidRDefault="000509E5"/>
              </w:txbxContent>
            </v:textbox>
          </v:shape>
        </w:pict>
      </w:r>
      <w:r>
        <w:rPr>
          <w:szCs w:val="20"/>
        </w:rPr>
        <w:pict>
          <v:shape id="_x0000_s1028" type="#_x0000_t202" style="position:absolute;margin-left:181.05pt;margin-top:210.2pt;width:306pt;height:224.2pt;z-index:3" filled="f" stroked="f">
            <v:textbox style="mso-next-textbox:#_x0000_s1028">
              <w:txbxContent>
                <w:p w:rsidR="005D034A" w:rsidRPr="005D034A" w:rsidRDefault="005D034A" w:rsidP="005D034A">
                  <w:pPr>
                    <w:pStyle w:val="BodyText02"/>
                    <w:jc w:val="center"/>
                    <w:rPr>
                      <w:b/>
                      <w:color w:val="auto"/>
                    </w:rPr>
                  </w:pPr>
                  <w:r>
                    <w:rPr>
                      <w:b/>
                      <w:color w:val="auto"/>
                    </w:rPr>
                    <w:t>New Course Added!</w:t>
                  </w:r>
                </w:p>
                <w:p w:rsidR="00891E78" w:rsidRDefault="00891E78" w:rsidP="00891E78">
                  <w:pPr>
                    <w:pStyle w:val="BodyText02"/>
                    <w:rPr>
                      <w:color w:val="auto"/>
                    </w:rPr>
                  </w:pPr>
                  <w:r>
                    <w:rPr>
                      <w:color w:val="auto"/>
                    </w:rPr>
                    <w:t xml:space="preserve">Ekklesia is excited to announce our newest course, </w:t>
                  </w:r>
                  <w:r w:rsidRPr="00891E78">
                    <w:rPr>
                      <w:i/>
                      <w:color w:val="auto"/>
                    </w:rPr>
                    <w:t>Pastoral Ministry</w:t>
                  </w:r>
                  <w:r>
                    <w:rPr>
                      <w:color w:val="auto"/>
                    </w:rPr>
                    <w:t xml:space="preserve">, which is a course which </w:t>
                  </w:r>
                  <w:r w:rsidRPr="00891E78">
                    <w:rPr>
                      <w:color w:val="auto"/>
                    </w:rPr>
                    <w:t>introduce</w:t>
                  </w:r>
                  <w:r>
                    <w:rPr>
                      <w:color w:val="auto"/>
                    </w:rPr>
                    <w:t xml:space="preserve">s </w:t>
                  </w:r>
                  <w:r w:rsidRPr="00891E78">
                    <w:rPr>
                      <w:color w:val="auto"/>
                    </w:rPr>
                    <w:t>student</w:t>
                  </w:r>
                  <w:r>
                    <w:rPr>
                      <w:color w:val="auto"/>
                    </w:rPr>
                    <w:t>s</w:t>
                  </w:r>
                  <w:r w:rsidRPr="00891E78">
                    <w:rPr>
                      <w:color w:val="auto"/>
                    </w:rPr>
                    <w:t xml:space="preserve"> to Pastoral Ministry, a study of the</w:t>
                  </w:r>
                  <w:r>
                    <w:rPr>
                      <w:color w:val="auto"/>
                    </w:rPr>
                    <w:t xml:space="preserve"> </w:t>
                  </w:r>
                  <w:r w:rsidRPr="00891E78">
                    <w:rPr>
                      <w:color w:val="auto"/>
                    </w:rPr>
                    <w:t>practical role of pastors in a local church.</w:t>
                  </w:r>
                  <w:r>
                    <w:rPr>
                      <w:color w:val="auto"/>
                    </w:rPr>
                    <w:t xml:space="preserve"> </w:t>
                  </w:r>
                </w:p>
                <w:p w:rsidR="00891E78" w:rsidRDefault="00891E78" w:rsidP="00891E78">
                  <w:pPr>
                    <w:pStyle w:val="BodyText02"/>
                    <w:rPr>
                      <w:color w:val="auto"/>
                    </w:rPr>
                  </w:pPr>
                </w:p>
                <w:p w:rsidR="00891E78" w:rsidRPr="00891E78" w:rsidRDefault="00891E78" w:rsidP="00891E78">
                  <w:pPr>
                    <w:pStyle w:val="BodyText02"/>
                    <w:rPr>
                      <w:color w:val="auto"/>
                    </w:rPr>
                  </w:pPr>
                  <w:r>
                    <w:rPr>
                      <w:color w:val="auto"/>
                    </w:rPr>
                    <w:t xml:space="preserve">The lectures for the course are by </w:t>
                  </w:r>
                  <w:r w:rsidRPr="00891E78">
                    <w:rPr>
                      <w:color w:val="auto"/>
                    </w:rPr>
                    <w:t>Pastor Albert N. Martin</w:t>
                  </w:r>
                  <w:r>
                    <w:rPr>
                      <w:color w:val="auto"/>
                    </w:rPr>
                    <w:t xml:space="preserve">, who faithfully </w:t>
                  </w:r>
                  <w:r w:rsidRPr="00891E78">
                    <w:rPr>
                      <w:color w:val="auto"/>
                    </w:rPr>
                    <w:t>served the Lord and His people as an elder of</w:t>
                  </w:r>
                </w:p>
                <w:p w:rsidR="00891E78" w:rsidRPr="00891E78" w:rsidRDefault="00891E78" w:rsidP="00891E78">
                  <w:pPr>
                    <w:pStyle w:val="BodyText02"/>
                    <w:rPr>
                      <w:color w:val="auto"/>
                    </w:rPr>
                  </w:pPr>
                  <w:r w:rsidRPr="00891E78">
                    <w:rPr>
                      <w:color w:val="auto"/>
                    </w:rPr>
                    <w:t>Trinity Baptist Church of Montville, New Jersey</w:t>
                  </w:r>
                  <w:r>
                    <w:rPr>
                      <w:color w:val="auto"/>
                    </w:rPr>
                    <w:t>, for over forty years</w:t>
                  </w:r>
                  <w:r w:rsidRPr="00891E78">
                    <w:rPr>
                      <w:color w:val="auto"/>
                    </w:rPr>
                    <w:t>. Pastor Martin regularly taught Pastoral Theology at the</w:t>
                  </w:r>
                </w:p>
                <w:p w:rsidR="00891E78" w:rsidRDefault="00891E78" w:rsidP="00891E78">
                  <w:pPr>
                    <w:pStyle w:val="BodyText02"/>
                    <w:rPr>
                      <w:color w:val="auto"/>
                    </w:rPr>
                  </w:pPr>
                  <w:r w:rsidRPr="00891E78">
                    <w:rPr>
                      <w:color w:val="auto"/>
                    </w:rPr>
                    <w:t>Trinity Ministerial Academy in Montville, N</w:t>
                  </w:r>
                  <w:r>
                    <w:rPr>
                      <w:color w:val="auto"/>
                    </w:rPr>
                    <w:t>.</w:t>
                  </w:r>
                  <w:r w:rsidRPr="00891E78">
                    <w:rPr>
                      <w:color w:val="auto"/>
                    </w:rPr>
                    <w:t>J</w:t>
                  </w:r>
                  <w:r>
                    <w:rPr>
                      <w:color w:val="auto"/>
                    </w:rPr>
                    <w:t>.</w:t>
                  </w:r>
                  <w:r w:rsidRPr="00891E78">
                    <w:rPr>
                      <w:color w:val="auto"/>
                    </w:rPr>
                    <w:t xml:space="preserve"> The lectures can be found at</w:t>
                  </w:r>
                  <w:r>
                    <w:rPr>
                      <w:color w:val="auto"/>
                    </w:rPr>
                    <w:t xml:space="preserve"> the Chapel Library website. </w:t>
                  </w:r>
                </w:p>
                <w:p w:rsidR="00891E78" w:rsidRDefault="00891E78" w:rsidP="00891E78">
                  <w:pPr>
                    <w:pStyle w:val="BodyText02"/>
                    <w:rPr>
                      <w:color w:val="auto"/>
                    </w:rPr>
                  </w:pPr>
                </w:p>
                <w:p w:rsidR="001A4CD7" w:rsidRDefault="00891E78" w:rsidP="00891E78">
                  <w:pPr>
                    <w:pStyle w:val="BodyText02"/>
                    <w:rPr>
                      <w:color w:val="auto"/>
                    </w:rPr>
                  </w:pPr>
                  <w:r>
                    <w:rPr>
                      <w:color w:val="auto"/>
                    </w:rPr>
                    <w:t xml:space="preserve">In addition to the lectures, the course uses texts from Richard Baxter, Charles Bridges, and Patrick </w:t>
                  </w:r>
                  <w:proofErr w:type="spellStart"/>
                  <w:r>
                    <w:rPr>
                      <w:color w:val="auto"/>
                    </w:rPr>
                    <w:t>Fairbrain</w:t>
                  </w:r>
                  <w:proofErr w:type="spellEnd"/>
                  <w:r>
                    <w:rPr>
                      <w:color w:val="auto"/>
                    </w:rPr>
                    <w:t xml:space="preserve">. </w:t>
                  </w:r>
                </w:p>
              </w:txbxContent>
            </v:textbox>
          </v:shape>
        </w:pict>
      </w:r>
      <w:r>
        <w:rPr>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1" type="#_x0000_t75" style="position:absolute;margin-left:-90pt;margin-top:-61.8pt;width:612pt;height:11in;z-index:-2">
            <v:imagedata r:id="rId7" o:title="Legal_Newsletter_p1"/>
          </v:shape>
        </w:pict>
      </w:r>
      <w:r>
        <w:rPr>
          <w:szCs w:val="20"/>
        </w:rPr>
        <w:pict>
          <v:shape id="_x0000_s1034" type="#_x0000_t202" style="position:absolute;margin-left:-55.2pt;margin-top:177pt;width:198pt;height:46.4pt;z-index:9" filled="f" stroked="f">
            <v:textbox style="mso-next-textbox:#_x0000_s1034">
              <w:txbxContent>
                <w:p w:rsidR="00AD1635" w:rsidRDefault="00AD1635" w:rsidP="0077376A">
                  <w:pPr>
                    <w:pStyle w:val="Writecaptions01"/>
                    <w:rPr>
                      <w:rFonts w:ascii="Times New Roman" w:hAnsi="Times New Roman"/>
                      <w:color w:val="00467F"/>
                      <w:sz w:val="28"/>
                      <w:szCs w:val="28"/>
                    </w:rPr>
                  </w:pPr>
                </w:p>
                <w:p w:rsidR="00AD1635" w:rsidRDefault="00AD1635" w:rsidP="0077376A">
                  <w:pPr>
                    <w:pStyle w:val="Writecaptions01"/>
                    <w:rPr>
                      <w:rFonts w:ascii="Times New Roman" w:hAnsi="Times New Roman"/>
                      <w:color w:val="00467F"/>
                      <w:sz w:val="22"/>
                      <w:szCs w:val="22"/>
                    </w:rPr>
                  </w:pPr>
                </w:p>
                <w:p w:rsidR="00097673" w:rsidRPr="00AD1635" w:rsidRDefault="00447274" w:rsidP="00AD1635">
                  <w:pPr>
                    <w:pStyle w:val="Writecaptions01"/>
                    <w:jc w:val="center"/>
                    <w:rPr>
                      <w:rFonts w:ascii="Times New Roman" w:hAnsi="Times New Roman"/>
                      <w:color w:val="00467F"/>
                      <w:sz w:val="22"/>
                      <w:szCs w:val="22"/>
                    </w:rPr>
                  </w:pPr>
                  <w:r w:rsidRPr="00AD1635">
                    <w:rPr>
                      <w:rFonts w:ascii="Times New Roman" w:hAnsi="Times New Roman"/>
                      <w:color w:val="00467F"/>
                      <w:sz w:val="22"/>
                      <w:szCs w:val="22"/>
                    </w:rPr>
                    <w:t>FINANCIAL SUPPORT</w:t>
                  </w:r>
                </w:p>
                <w:p w:rsidR="00097673" w:rsidRPr="00B23435" w:rsidRDefault="00097673" w:rsidP="0077376A">
                  <w:pPr>
                    <w:pStyle w:val="Writecaptions01"/>
                  </w:pPr>
                </w:p>
                <w:p w:rsidR="00097673" w:rsidRDefault="00097673" w:rsidP="0077376A">
                  <w:pPr>
                    <w:pStyle w:val="Writecaptions01"/>
                  </w:pPr>
                </w:p>
              </w:txbxContent>
            </v:textbox>
          </v:shape>
        </w:pict>
      </w:r>
      <w:r>
        <w:rPr>
          <w:szCs w:val="20"/>
        </w:rPr>
        <w:pict>
          <v:shape id="_x0000_s1035" type="#_x0000_t202" style="position:absolute;margin-left:-51pt;margin-top:627.4pt;width:459pt;height:56.2pt;z-index:10" filled="f" stroked="f">
            <v:textbox style="mso-next-textbox:#_x0000_s1035">
              <w:txbxContent>
                <w:p w:rsidR="00097673" w:rsidRPr="00294270" w:rsidRDefault="00287777" w:rsidP="00F436C4">
                  <w:pPr>
                    <w:pStyle w:val="Address01"/>
                  </w:pPr>
                  <w:r>
                    <w:t>5062 Combs St</w:t>
                  </w:r>
                </w:p>
                <w:p w:rsidR="00097673" w:rsidRPr="00F436C4" w:rsidRDefault="00287777" w:rsidP="00F436C4">
                  <w:pPr>
                    <w:pStyle w:val="Address01"/>
                  </w:pPr>
                  <w:r>
                    <w:t>Milton, FL 32570</w:t>
                  </w:r>
                  <w:r w:rsidR="00097673" w:rsidRPr="00F436C4">
                    <w:t xml:space="preserve"> </w:t>
                  </w:r>
                </w:p>
                <w:p w:rsidR="00097673" w:rsidRPr="00294270" w:rsidRDefault="00287777" w:rsidP="00F436C4">
                  <w:pPr>
                    <w:pStyle w:val="Address01"/>
                    <w:rPr>
                      <w:b/>
                    </w:rPr>
                  </w:pPr>
                  <w:r>
                    <w:t>850-</w:t>
                  </w:r>
                  <w:r w:rsidR="00C43103">
                    <w:t>610</w:t>
                  </w:r>
                  <w:r>
                    <w:t>-</w:t>
                  </w:r>
                  <w:r w:rsidR="00C43103">
                    <w:t>2</w:t>
                  </w:r>
                  <w:r>
                    <w:t>62</w:t>
                  </w:r>
                  <w:r w:rsidR="00C43103">
                    <w:t>7</w:t>
                  </w:r>
                </w:p>
                <w:p w:rsidR="00097673" w:rsidRPr="00525068" w:rsidRDefault="00525068" w:rsidP="00F436C4">
                  <w:pPr>
                    <w:pStyle w:val="Address01"/>
                    <w:rPr>
                      <w:rStyle w:val="Hyperlink"/>
                      <w:b/>
                    </w:rPr>
                  </w:pPr>
                  <w:r>
                    <w:fldChar w:fldCharType="begin"/>
                  </w:r>
                  <w:r>
                    <w:instrText xml:space="preserve"> HYPERLINK "http://www.chapellibrary.org/ekklesia-seminary/" </w:instrText>
                  </w:r>
                  <w:r>
                    <w:fldChar w:fldCharType="separate"/>
                  </w:r>
                  <w:r w:rsidR="00287777" w:rsidRPr="00525068">
                    <w:rPr>
                      <w:rStyle w:val="Hyperlink"/>
                    </w:rPr>
                    <w:t>www.chapellibrary.org</w:t>
                  </w:r>
                  <w:r w:rsidR="00FF0E74" w:rsidRPr="00525068">
                    <w:rPr>
                      <w:rStyle w:val="Hyperlink"/>
                    </w:rPr>
                    <w:t>/ekklesia-seminary/</w:t>
                  </w:r>
                </w:p>
                <w:p w:rsidR="00097673" w:rsidRPr="00294270" w:rsidRDefault="00525068" w:rsidP="00F436C4">
                  <w:pPr>
                    <w:pStyle w:val="Address01"/>
                    <w:rPr>
                      <w:b/>
                    </w:rPr>
                  </w:pPr>
                  <w:r>
                    <w:fldChar w:fldCharType="end"/>
                  </w:r>
                </w:p>
                <w:p w:rsidR="00097673" w:rsidRPr="00294270" w:rsidRDefault="00097673" w:rsidP="00F436C4">
                  <w:pPr>
                    <w:pStyle w:val="Address01"/>
                    <w:rPr>
                      <w:b/>
                    </w:rPr>
                  </w:pPr>
                </w:p>
              </w:txbxContent>
            </v:textbox>
          </v:shape>
        </w:pict>
      </w:r>
      <w:r>
        <w:rPr>
          <w:szCs w:val="20"/>
        </w:rPr>
        <w:pict>
          <v:shape id="_x0000_s1039" type="#_x0000_t202" style="position:absolute;margin-left:-51pt;margin-top:45.2pt;width:180.05pt;height:122pt;z-index:14" fillcolor="silver" strokecolor="white" strokeweight="4pt">
            <v:textbox style="mso-next-textbox:#_x0000_s1039">
              <w:txbxContent>
                <w:p w:rsidR="00097673" w:rsidRPr="00827E81" w:rsidRDefault="002B455C" w:rsidP="009A4108">
                  <w:pPr>
                    <w:pStyle w:val="placephotohere"/>
                    <w:jc w:val="left"/>
                  </w:pPr>
                  <w:r>
                    <w:pict>
                      <v:shape id="_x0000_i1026" type="#_x0000_t75" style="width:161.25pt;height:114pt">
                        <v:imagedata r:id="rId8" o:title=""/>
                      </v:shape>
                    </w:pict>
                  </w:r>
                </w:p>
                <w:p w:rsidR="00097673" w:rsidRPr="00827E81" w:rsidRDefault="00097673" w:rsidP="0077376A">
                  <w:pPr>
                    <w:pStyle w:val="placephotohere"/>
                  </w:pPr>
                </w:p>
                <w:p w:rsidR="00097673" w:rsidRPr="00827E81" w:rsidRDefault="00097673" w:rsidP="0077376A">
                  <w:pPr>
                    <w:pStyle w:val="placephotohere"/>
                  </w:pPr>
                </w:p>
                <w:p w:rsidR="00097673" w:rsidRPr="00827E81" w:rsidRDefault="00097673" w:rsidP="0077376A">
                  <w:pPr>
                    <w:pStyle w:val="placephotohere"/>
                  </w:pPr>
                </w:p>
                <w:p w:rsidR="00097673" w:rsidRDefault="00097673" w:rsidP="0077376A">
                  <w:pPr>
                    <w:pStyle w:val="placephotohere"/>
                  </w:pPr>
                </w:p>
              </w:txbxContent>
            </v:textbox>
          </v:shape>
        </w:pict>
      </w:r>
      <w:r>
        <w:rPr>
          <w:szCs w:val="20"/>
        </w:rPr>
        <w:pict>
          <v:shape id="_x0000_s1026" type="#_x0000_t202" style="position:absolute;margin-left:-85.95pt;margin-top:-44.8pt;width:603pt;height:41.2pt;z-index:1" filled="f" stroked="f">
            <v:textbox style="mso-next-textbox:#_x0000_s1026">
              <w:txbxContent>
                <w:p w:rsidR="00097673" w:rsidRPr="00B1093E" w:rsidRDefault="00034779" w:rsidP="00903A53">
                  <w:pPr>
                    <w:pStyle w:val="TitleorHeadline01"/>
                  </w:pPr>
                  <w:r>
                    <w:t>Ekklesia Theological Seminary</w:t>
                  </w:r>
                </w:p>
                <w:p w:rsidR="00097673" w:rsidRPr="00B23435" w:rsidRDefault="00097673" w:rsidP="00903A53">
                  <w:pPr>
                    <w:pStyle w:val="TitleorHeadline01"/>
                    <w:rPr>
                      <w:color w:val="00467F"/>
                    </w:rPr>
                  </w:pPr>
                  <w:r w:rsidRPr="00B23435">
                    <w:rPr>
                      <w:color w:val="00467F"/>
                    </w:rPr>
                    <w:softHyphen/>
                  </w:r>
                </w:p>
              </w:txbxContent>
            </v:textbox>
          </v:shape>
        </w:pict>
      </w:r>
      <w:r>
        <w:rPr>
          <w:szCs w:val="20"/>
        </w:rPr>
        <w:pict>
          <v:shape id="_x0000_s1031" type="#_x0000_t202" style="position:absolute;margin-left:-58.95pt;margin-top:221.6pt;width:207pt;height:307pt;z-index:6" filled="f" stroked="f">
            <v:textbox style="mso-next-textbox:#_x0000_s1031">
              <w:txbxContent>
                <w:p w:rsidR="00011BBB" w:rsidRDefault="00645365" w:rsidP="00011BBB">
                  <w:pPr>
                    <w:pStyle w:val="BodyText01"/>
                  </w:pPr>
                  <w:r>
                    <w:t xml:space="preserve">Looking for a </w:t>
                  </w:r>
                  <w:r w:rsidR="00804282">
                    <w:t>solid</w:t>
                  </w:r>
                  <w:r>
                    <w:t xml:space="preserve"> ministry to support? Ekklesia is able to operate as a seminary with very little administrative</w:t>
                  </w:r>
                  <w:r w:rsidR="00675AD7">
                    <w:t xml:space="preserve"> cost</w:t>
                  </w:r>
                  <w:r>
                    <w:t xml:space="preserve">. Yet, because Ekklesia offers courses without charge there is a need for financial support. </w:t>
                  </w:r>
                  <w:r w:rsidR="00011BBB">
                    <w:t xml:space="preserve">Even small, regular donations by individuals or churches are helpful in reaching the needed level of support.  </w:t>
                  </w:r>
                </w:p>
                <w:p w:rsidR="00011BBB" w:rsidRDefault="00011BBB" w:rsidP="00011BBB">
                  <w:pPr>
                    <w:pStyle w:val="BodyText01"/>
                  </w:pPr>
                </w:p>
                <w:p w:rsidR="00011BBB" w:rsidRDefault="00011BBB" w:rsidP="00011BBB">
                  <w:pPr>
                    <w:pStyle w:val="BodyText01"/>
                  </w:pPr>
                  <w:r>
                    <w:t>Please prayerfully consider financially supporting Ekklesia.</w:t>
                  </w:r>
                  <w:r w:rsidR="001A4CD7">
                    <w:t xml:space="preserve"> Also, </w:t>
                  </w:r>
                  <w:r w:rsidR="00317D70">
                    <w:t xml:space="preserve">please </w:t>
                  </w:r>
                  <w:r w:rsidR="001A4CD7">
                    <w:t>consider encouraging your church to include Ekklesia in its regular missions giving.</w:t>
                  </w:r>
                </w:p>
                <w:p w:rsidR="00011BBB" w:rsidRDefault="00011BBB" w:rsidP="00011BBB">
                  <w:pPr>
                    <w:pStyle w:val="BodyText01"/>
                  </w:pPr>
                </w:p>
                <w:p w:rsidR="00011BBB" w:rsidRDefault="00011BBB" w:rsidP="00011BBB">
                  <w:pPr>
                    <w:pStyle w:val="BodyText01"/>
                  </w:pPr>
                  <w:r>
                    <w:t>Questions concerning giving can be directed to Jonny White at Ekklesia@mountzion.org or 850-</w:t>
                  </w:r>
                  <w:r w:rsidR="00C43103">
                    <w:t>610</w:t>
                  </w:r>
                  <w:r>
                    <w:t>-</w:t>
                  </w:r>
                  <w:r w:rsidR="00C43103">
                    <w:t>2</w:t>
                  </w:r>
                  <w:r>
                    <w:t>62</w:t>
                  </w:r>
                  <w:r w:rsidR="00C43103">
                    <w:t>7</w:t>
                  </w:r>
                  <w:r>
                    <w:t>. Checks can be made out to Ekklesia Theological Seminary</w:t>
                  </w:r>
                  <w:r w:rsidR="001F6DC7">
                    <w:t xml:space="preserve"> and </w:t>
                  </w:r>
                  <w:r>
                    <w:t xml:space="preserve">mailed to Ekklesia Theological Seminary, 5062 Combs St. Milton, FL 32570. </w:t>
                  </w:r>
                </w:p>
                <w:p w:rsidR="00011BBB" w:rsidRDefault="00011BBB" w:rsidP="00011BBB">
                  <w:pPr>
                    <w:pStyle w:val="BodyText01"/>
                  </w:pPr>
                </w:p>
                <w:p w:rsidR="00011BBB" w:rsidRDefault="00011BBB" w:rsidP="00011BBB">
                  <w:pPr>
                    <w:pStyle w:val="BodyText01"/>
                  </w:pPr>
                  <w:r>
                    <w:t xml:space="preserve">Also, a PayPal option is available at www.chapellibrary.org/ekklesia-seminary/  </w:t>
                  </w:r>
                </w:p>
                <w:p w:rsidR="00097673" w:rsidRPr="00BE4607" w:rsidRDefault="00011BBB" w:rsidP="00011BBB">
                  <w:pPr>
                    <w:pStyle w:val="BodyText01"/>
                  </w:pPr>
                  <w:r>
                    <w:t>The “donate” button will be at the bottom of the page.</w:t>
                  </w:r>
                  <w:r w:rsidR="006A70CD">
                    <w:t xml:space="preserve"> </w:t>
                  </w:r>
                </w:p>
              </w:txbxContent>
            </v:textbox>
          </v:shape>
        </w:pict>
      </w:r>
      <w:r>
        <w:rPr>
          <w:szCs w:val="20"/>
        </w:rPr>
        <w:pict>
          <v:shape id="_x0000_s1030" type="#_x0000_t202" style="position:absolute;margin-left:-58.95pt;margin-top:193.4pt;width:225pt;height:54pt;z-index:5" filled="f" stroked="f">
            <v:textbox style="mso-next-textbox:#_x0000_s1030">
              <w:txbxContent>
                <w:p w:rsidR="00097673" w:rsidRPr="009411ED" w:rsidRDefault="00097673" w:rsidP="0077376A">
                  <w:pPr>
                    <w:pStyle w:val="SPECIALPOINTS"/>
                  </w:pPr>
                </w:p>
              </w:txbxContent>
            </v:textbox>
          </v:shape>
        </w:pict>
      </w:r>
      <w:r>
        <w:rPr>
          <w:szCs w:val="20"/>
        </w:rPr>
        <w:pict>
          <v:shape id="_x0000_s1038" type="#_x0000_t202" style="position:absolute;margin-left:-67.95pt;margin-top:-17.8pt;width:99pt;height:54pt;z-index:13" filled="f" stroked="f">
            <v:textbox style="mso-next-textbox:#_x0000_s1038">
              <w:txbxContent>
                <w:p w:rsidR="00097673" w:rsidRPr="00B1093E" w:rsidRDefault="00891E78" w:rsidP="00903A53">
                  <w:pPr>
                    <w:pStyle w:val="MONTHYEAR"/>
                    <w:rPr>
                      <w:color w:val="00467F"/>
                    </w:rPr>
                  </w:pPr>
                  <w:r>
                    <w:t>December</w:t>
                  </w:r>
                  <w:r w:rsidR="00675AD7">
                    <w:t xml:space="preserve"> </w:t>
                  </w:r>
                  <w:r w:rsidR="00034779">
                    <w:t>201</w:t>
                  </w:r>
                  <w:r w:rsidR="00675AD7">
                    <w:t>4</w:t>
                  </w:r>
                  <w:r w:rsidR="00097673" w:rsidRPr="00B1093E">
                    <w:t xml:space="preserve"> </w:t>
                  </w:r>
                </w:p>
                <w:p w:rsidR="00097673" w:rsidRPr="00BE4607" w:rsidRDefault="00097673" w:rsidP="00097673">
                  <w:pPr>
                    <w:spacing w:line="160" w:lineRule="exact"/>
                    <w:rPr>
                      <w:color w:val="00467F"/>
                      <w:sz w:val="16"/>
                    </w:rPr>
                  </w:pPr>
                  <w:r w:rsidRPr="00BE4607">
                    <w:rPr>
                      <w:color w:val="00467F"/>
                      <w:sz w:val="16"/>
                    </w:rPr>
                    <w:softHyphen/>
                  </w:r>
                </w:p>
              </w:txbxContent>
            </v:textbox>
          </v:shape>
        </w:pict>
      </w:r>
      <w:r>
        <w:rPr>
          <w:szCs w:val="20"/>
        </w:rPr>
        <w:pict>
          <v:shape id="_x0000_s1037" type="#_x0000_t202" style="position:absolute;margin-left:301.05pt;margin-top:620.6pt;width:180pt;height:63pt;z-index:12" filled="f" stroked="f">
            <v:textbox style="mso-next-textbox:#_x0000_s1037">
              <w:txbxContent>
                <w:p w:rsidR="00AD1635" w:rsidRDefault="00AD1635" w:rsidP="00F436C4">
                  <w:pPr>
                    <w:pStyle w:val="Placelogo"/>
                  </w:pPr>
                </w:p>
                <w:p w:rsidR="00AD1635" w:rsidRDefault="00AD1635" w:rsidP="00F436C4">
                  <w:pPr>
                    <w:pStyle w:val="Placelogo"/>
                  </w:pPr>
                </w:p>
                <w:p w:rsidR="00AD1635" w:rsidRDefault="00AD1635" w:rsidP="00F436C4">
                  <w:pPr>
                    <w:pStyle w:val="Placelogo"/>
                  </w:pPr>
                </w:p>
                <w:p w:rsidR="00AD1635" w:rsidRDefault="00AD1635" w:rsidP="00F436C4">
                  <w:pPr>
                    <w:pStyle w:val="Placelogo"/>
                  </w:pPr>
                </w:p>
                <w:p w:rsidR="00AD1635" w:rsidRDefault="00AD1635" w:rsidP="00F436C4">
                  <w:pPr>
                    <w:pStyle w:val="Placelogo"/>
                  </w:pPr>
                </w:p>
                <w:p w:rsidR="00AD1635" w:rsidRDefault="00AD1635" w:rsidP="00F436C4">
                  <w:pPr>
                    <w:pStyle w:val="Placelogo"/>
                  </w:pPr>
                </w:p>
                <w:p w:rsidR="00097673" w:rsidRPr="004A516D" w:rsidRDefault="00AD1635" w:rsidP="00AD1635">
                  <w:pPr>
                    <w:pStyle w:val="Placelogo"/>
                    <w:jc w:val="right"/>
                  </w:pPr>
                  <w:r>
                    <w:t>PAGE 1 OF 2</w:t>
                  </w:r>
                </w:p>
              </w:txbxContent>
            </v:textbox>
          </v:shape>
        </w:pict>
      </w:r>
      <w:r>
        <w:rPr>
          <w:szCs w:val="20"/>
        </w:rPr>
        <w:pict>
          <v:shape id="_x0000_s1036" type="#_x0000_t202" style="position:absolute;margin-left:-49.95pt;margin-top:602.6pt;width:441pt;height:25.6pt;z-index:11" filled="f" stroked="f">
            <v:textbox style="mso-next-textbox:#_x0000_s1036">
              <w:txbxContent>
                <w:p w:rsidR="00097673" w:rsidRPr="002911BB" w:rsidRDefault="00287777" w:rsidP="0077376A">
                  <w:pPr>
                    <w:pStyle w:val="INSERTYOURNAMEHERE01"/>
                  </w:pPr>
                  <w:r>
                    <w:t>Ekklesia Theological Seminary</w:t>
                  </w:r>
                </w:p>
              </w:txbxContent>
            </v:textbox>
          </v:shape>
        </w:pict>
      </w:r>
      <w:r>
        <w:rPr>
          <w:szCs w:val="20"/>
        </w:rPr>
        <w:pict>
          <v:shape id="_x0000_s1033" type="#_x0000_t202" style="position:absolute;margin-left:220.05pt;margin-top:485.6pt;width:81pt;height:54pt;z-index:8" filled="f" stroked="f">
            <v:textbox style="mso-next-textbox:#_x0000_s1033">
              <w:txbxContent>
                <w:p w:rsidR="00097673" w:rsidRPr="00753677" w:rsidRDefault="00097673" w:rsidP="0077376A">
                  <w:pPr>
                    <w:pStyle w:val="Writecaptions02"/>
                  </w:pPr>
                  <w:r w:rsidRPr="00753677">
                    <w:t>Continue writing captions for the</w:t>
                  </w:r>
                </w:p>
                <w:p w:rsidR="00097673" w:rsidRPr="00753677" w:rsidRDefault="00097673" w:rsidP="0077376A">
                  <w:pPr>
                    <w:pStyle w:val="Writecaptions02"/>
                  </w:pPr>
                  <w:r w:rsidRPr="00753677">
                    <w:t>selected photos being used.</w:t>
                  </w:r>
                </w:p>
                <w:p w:rsidR="00097673" w:rsidRPr="00753677" w:rsidRDefault="00097673" w:rsidP="00097673">
                  <w:pPr>
                    <w:spacing w:line="180" w:lineRule="exact"/>
                    <w:jc w:val="right"/>
                    <w:rPr>
                      <w:rFonts w:ascii="Times" w:hAnsi="Times"/>
                      <w:i/>
                      <w:color w:val="333333"/>
                      <w:sz w:val="16"/>
                    </w:rPr>
                  </w:pPr>
                </w:p>
                <w:p w:rsidR="00097673" w:rsidRPr="00753677" w:rsidRDefault="00097673" w:rsidP="00097673">
                  <w:pPr>
                    <w:spacing w:line="180" w:lineRule="exact"/>
                    <w:jc w:val="right"/>
                    <w:rPr>
                      <w:b/>
                      <w:i/>
                      <w:color w:val="333333"/>
                      <w:sz w:val="16"/>
                    </w:rPr>
                  </w:pPr>
                </w:p>
                <w:p w:rsidR="00097673" w:rsidRPr="00753677" w:rsidRDefault="00097673" w:rsidP="00097673">
                  <w:pPr>
                    <w:spacing w:line="180" w:lineRule="exact"/>
                    <w:jc w:val="right"/>
                    <w:rPr>
                      <w:i/>
                      <w:color w:val="333333"/>
                    </w:rPr>
                  </w:pPr>
                </w:p>
              </w:txbxContent>
            </v:textbox>
          </v:shape>
        </w:pict>
      </w:r>
      <w:r>
        <w:rPr>
          <w:szCs w:val="20"/>
        </w:rPr>
        <w:pict>
          <v:shape id="_x0000_s1032" type="#_x0000_t202" style="position:absolute;margin-left:373.05pt;margin-top:-17.8pt;width:126pt;height:54pt;z-index:7" filled="f" stroked="f">
            <v:textbox style="mso-next-textbox:#_x0000_s1032">
              <w:txbxContent>
                <w:p w:rsidR="00097673" w:rsidRPr="00B1093E" w:rsidRDefault="00034779" w:rsidP="00903A53">
                  <w:pPr>
                    <w:pStyle w:val="VOLUMEISSUE"/>
                  </w:pPr>
                  <w:r>
                    <w:t>prayer update</w:t>
                  </w:r>
                  <w:r w:rsidR="00786F17">
                    <w:t>, Page 1 of 2</w:t>
                  </w:r>
                </w:p>
                <w:p w:rsidR="00097673" w:rsidRPr="00BE4607" w:rsidRDefault="00097673" w:rsidP="00097673">
                  <w:pPr>
                    <w:pStyle w:val="Heading3"/>
                    <w:spacing w:line="160" w:lineRule="exact"/>
                    <w:ind w:left="-547" w:right="-576"/>
                    <w:rPr>
                      <w:rFonts w:ascii="Copperplate" w:hAnsi="Copperplate"/>
                      <w:color w:val="00467F"/>
                      <w:sz w:val="16"/>
                    </w:rPr>
                  </w:pPr>
                </w:p>
                <w:p w:rsidR="00097673" w:rsidRPr="00BE4607" w:rsidRDefault="00097673" w:rsidP="00097673">
                  <w:pPr>
                    <w:spacing w:line="160" w:lineRule="exact"/>
                    <w:rPr>
                      <w:color w:val="00467F"/>
                      <w:sz w:val="16"/>
                    </w:rPr>
                  </w:pPr>
                  <w:r w:rsidRPr="00BE4607">
                    <w:rPr>
                      <w:color w:val="00467F"/>
                      <w:sz w:val="16"/>
                    </w:rPr>
                    <w:softHyphen/>
                  </w:r>
                </w:p>
              </w:txbxContent>
            </v:textbox>
          </v:shape>
        </w:pict>
      </w:r>
      <w:r w:rsidR="00097673">
        <w:br w:type="page"/>
      </w:r>
      <w:r>
        <w:rPr>
          <w:szCs w:val="20"/>
        </w:rPr>
        <w:lastRenderedPageBreak/>
        <w:pict>
          <v:shape id="_x0000_s1052" type="#_x0000_t202" style="position:absolute;margin-left:283.8pt;margin-top:262.6pt;width:207pt;height:284pt;z-index:25" filled="f" stroked="f">
            <v:textbox style="mso-next-textbox:#_x0000_s1052">
              <w:txbxContent>
                <w:p w:rsidR="005D034A" w:rsidRDefault="005D034A" w:rsidP="001C32FE">
                  <w:pPr>
                    <w:pStyle w:val="BodyText01"/>
                    <w:rPr>
                      <w:i/>
                      <w:sz w:val="22"/>
                      <w:szCs w:val="22"/>
                    </w:rPr>
                  </w:pPr>
                  <w:proofErr w:type="spellStart"/>
                  <w:r w:rsidRPr="005D034A">
                    <w:rPr>
                      <w:i/>
                      <w:sz w:val="22"/>
                      <w:szCs w:val="22"/>
                      <w:u w:val="single"/>
                    </w:rPr>
                    <w:t>Ekklesia’s</w:t>
                  </w:r>
                  <w:proofErr w:type="spellEnd"/>
                  <w:r w:rsidRPr="005D034A">
                    <w:rPr>
                      <w:i/>
                      <w:sz w:val="22"/>
                      <w:szCs w:val="22"/>
                      <w:u w:val="single"/>
                    </w:rPr>
                    <w:t xml:space="preserve"> Strategy</w:t>
                  </w:r>
                  <w:r>
                    <w:rPr>
                      <w:i/>
                      <w:sz w:val="22"/>
                      <w:szCs w:val="22"/>
                    </w:rPr>
                    <w:t>:</w:t>
                  </w:r>
                </w:p>
                <w:p w:rsidR="001C32FE" w:rsidRPr="001C32FE" w:rsidRDefault="001C32FE" w:rsidP="001C32FE">
                  <w:pPr>
                    <w:pStyle w:val="BodyText01"/>
                    <w:rPr>
                      <w:i/>
                      <w:sz w:val="22"/>
                      <w:szCs w:val="22"/>
                    </w:rPr>
                  </w:pPr>
                  <w:r w:rsidRPr="001C32FE">
                    <w:rPr>
                      <w:i/>
                      <w:sz w:val="22"/>
                      <w:szCs w:val="22"/>
                    </w:rPr>
                    <w:t>Ekklesia combines a church-based philosophy with doctrinal distinctives and technological resources in order to provide quality training for those lacking such access. Individuals, churches, mission agencies, and schools are able to partner with Ekklesia to provide maximum impact in the strengthening of churches with quality theological training.</w:t>
                  </w:r>
                </w:p>
                <w:p w:rsidR="001C32FE" w:rsidRPr="001C32FE" w:rsidRDefault="001C32FE" w:rsidP="001C32FE">
                  <w:pPr>
                    <w:pStyle w:val="BodyText01"/>
                    <w:rPr>
                      <w:i/>
                      <w:sz w:val="22"/>
                      <w:szCs w:val="22"/>
                    </w:rPr>
                  </w:pPr>
                </w:p>
                <w:p w:rsidR="00C512FA" w:rsidRPr="001C32FE" w:rsidRDefault="001C32FE" w:rsidP="001C32FE">
                  <w:pPr>
                    <w:pStyle w:val="BodyText01"/>
                    <w:rPr>
                      <w:i/>
                      <w:sz w:val="22"/>
                      <w:szCs w:val="22"/>
                    </w:rPr>
                  </w:pPr>
                  <w:r w:rsidRPr="001C32FE">
                    <w:rPr>
                      <w:i/>
                      <w:sz w:val="22"/>
                      <w:szCs w:val="22"/>
                    </w:rPr>
                    <w:t xml:space="preserve">Ekklesia is </w:t>
                  </w:r>
                  <w:r w:rsidRPr="001C32FE">
                    <w:rPr>
                      <w:i/>
                      <w:sz w:val="22"/>
                      <w:szCs w:val="22"/>
                      <w:u w:val="single"/>
                    </w:rPr>
                    <w:t>theologically</w:t>
                  </w:r>
                  <w:r w:rsidRPr="001C32FE">
                    <w:rPr>
                      <w:i/>
                      <w:sz w:val="22"/>
                      <w:szCs w:val="22"/>
                    </w:rPr>
                    <w:t xml:space="preserve"> founded on the 1689 London Baptist Confession of Faith and </w:t>
                  </w:r>
                  <w:r w:rsidRPr="001C32FE">
                    <w:rPr>
                      <w:i/>
                      <w:sz w:val="22"/>
                      <w:szCs w:val="22"/>
                      <w:u w:val="single"/>
                    </w:rPr>
                    <w:t>ministerially</w:t>
                  </w:r>
                  <w:r w:rsidRPr="001C32FE">
                    <w:rPr>
                      <w:i/>
                      <w:sz w:val="22"/>
                      <w:szCs w:val="22"/>
                    </w:rPr>
                    <w:t xml:space="preserve"> functions in the context of the local church, being based and focused on the local church. Ekklesia is </w:t>
                  </w:r>
                  <w:r w:rsidRPr="001C32FE">
                    <w:rPr>
                      <w:i/>
                      <w:sz w:val="22"/>
                      <w:szCs w:val="22"/>
                      <w:u w:val="single"/>
                    </w:rPr>
                    <w:t>methodologically</w:t>
                  </w:r>
                  <w:r w:rsidRPr="001C32FE">
                    <w:rPr>
                      <w:i/>
                      <w:sz w:val="22"/>
                      <w:szCs w:val="22"/>
                    </w:rPr>
                    <w:t xml:space="preserve"> delivered by means of the internet, thus accomplishing its goal of being </w:t>
                  </w:r>
                  <w:r w:rsidRPr="001C32FE">
                    <w:rPr>
                      <w:i/>
                      <w:sz w:val="22"/>
                      <w:szCs w:val="22"/>
                      <w:u w:val="single"/>
                    </w:rPr>
                    <w:t>globally</w:t>
                  </w:r>
                  <w:r w:rsidRPr="001C32FE">
                    <w:rPr>
                      <w:i/>
                      <w:sz w:val="22"/>
                      <w:szCs w:val="22"/>
                    </w:rPr>
                    <w:t xml:space="preserve"> influential. All of this is accomplished while being </w:t>
                  </w:r>
                  <w:r w:rsidRPr="001C32FE">
                    <w:rPr>
                      <w:i/>
                      <w:sz w:val="22"/>
                      <w:szCs w:val="22"/>
                      <w:u w:val="single"/>
                    </w:rPr>
                    <w:t>practically</w:t>
                  </w:r>
                  <w:r w:rsidRPr="001C32FE">
                    <w:rPr>
                      <w:i/>
                      <w:sz w:val="22"/>
                      <w:szCs w:val="22"/>
                    </w:rPr>
                    <w:t xml:space="preserve"> affordable.</w:t>
                  </w:r>
                </w:p>
              </w:txbxContent>
            </v:textbox>
          </v:shape>
        </w:pict>
      </w:r>
      <w:r>
        <w:rPr>
          <w:szCs w:val="20"/>
        </w:rPr>
        <w:pict>
          <v:shape id="_x0000_s1055" type="#_x0000_t202" style="position:absolute;margin-left:283.8pt;margin-top:43.4pt;width:194.4pt;height:219.2pt;z-index:28" filled="f" stroked="f">
            <v:textbox style="mso-next-textbox:#_x0000_s1055">
              <w:txbxContent>
                <w:p w:rsidR="00097673" w:rsidRPr="00C512FA" w:rsidRDefault="005D034A" w:rsidP="00C512FA">
                  <w:pPr>
                    <w:pStyle w:val="quoteortagline"/>
                    <w:jc w:val="left"/>
                    <w:rPr>
                      <w:sz w:val="24"/>
                      <w:szCs w:val="24"/>
                    </w:rPr>
                  </w:pPr>
                  <w:r>
                    <w:rPr>
                      <w:b/>
                      <w:szCs w:val="28"/>
                      <w:u w:val="single"/>
                    </w:rPr>
                    <w:t>Sample Correspondence</w:t>
                  </w:r>
                  <w:r w:rsidR="00C512FA" w:rsidRPr="00C512FA">
                    <w:rPr>
                      <w:sz w:val="24"/>
                      <w:szCs w:val="24"/>
                    </w:rPr>
                    <w:t xml:space="preserve">: </w:t>
                  </w:r>
                </w:p>
                <w:p w:rsidR="005D034A" w:rsidRPr="005D034A" w:rsidRDefault="005D034A" w:rsidP="005D034A">
                  <w:pPr>
                    <w:pStyle w:val="quoteortagline"/>
                    <w:spacing w:line="240" w:lineRule="auto"/>
                    <w:jc w:val="left"/>
                    <w:rPr>
                      <w:rStyle w:val="BodyText01Char"/>
                      <w:sz w:val="20"/>
                    </w:rPr>
                  </w:pPr>
                  <w:r w:rsidRPr="005D034A">
                    <w:rPr>
                      <w:rStyle w:val="BodyText01Char"/>
                      <w:sz w:val="20"/>
                    </w:rPr>
                    <w:t>“Obtaining a degree from your seminary is something I earnestly desire… Also, I have a local friend who is very interested as well. Do you offer any programs in Spanish?” – from South</w:t>
                  </w:r>
                  <w:r w:rsidRPr="005D034A">
                    <w:rPr>
                      <w:i w:val="0"/>
                      <w:sz w:val="20"/>
                    </w:rPr>
                    <w:t xml:space="preserve"> </w:t>
                  </w:r>
                  <w:r w:rsidRPr="005D034A">
                    <w:rPr>
                      <w:rStyle w:val="BodyText01Char"/>
                      <w:sz w:val="20"/>
                    </w:rPr>
                    <w:t>America</w:t>
                  </w:r>
                </w:p>
                <w:p w:rsidR="005D034A" w:rsidRPr="005D034A" w:rsidRDefault="005D034A" w:rsidP="005D034A">
                  <w:pPr>
                    <w:pStyle w:val="quoteortagline"/>
                    <w:spacing w:line="240" w:lineRule="auto"/>
                    <w:jc w:val="left"/>
                    <w:rPr>
                      <w:rStyle w:val="BodyText01Char"/>
                      <w:sz w:val="22"/>
                      <w:szCs w:val="22"/>
                    </w:rPr>
                  </w:pPr>
                </w:p>
                <w:p w:rsidR="005D034A" w:rsidRDefault="005D034A" w:rsidP="005D034A">
                  <w:pPr>
                    <w:pStyle w:val="BodyText01"/>
                    <w:rPr>
                      <w:i/>
                    </w:rPr>
                  </w:pPr>
                  <w:r w:rsidRPr="005D034A">
                    <w:rPr>
                      <w:i/>
                    </w:rPr>
                    <w:t>“I … have been researching an online source for sound, Reformed and Baptistic, theological education, ideally one that has as its foundation the 1689 LBCF, and I am excited to discover Ekklesia Theological Seminary” – from Canada.</w:t>
                  </w:r>
                </w:p>
                <w:p w:rsidR="005D034A" w:rsidRPr="005D034A" w:rsidRDefault="005D034A" w:rsidP="005D034A">
                  <w:pPr>
                    <w:pStyle w:val="BodyText01"/>
                    <w:rPr>
                      <w:i/>
                    </w:rPr>
                  </w:pPr>
                </w:p>
                <w:p w:rsidR="00987483" w:rsidRPr="005D034A" w:rsidRDefault="005D034A" w:rsidP="005D034A">
                  <w:pPr>
                    <w:pStyle w:val="BodyText01"/>
                    <w:rPr>
                      <w:i/>
                    </w:rPr>
                  </w:pPr>
                  <w:r w:rsidRPr="005D034A">
                    <w:rPr>
                      <w:i/>
                    </w:rPr>
                    <w:t>“I seek earnestly to build my knowledge of the Bible to be well able to deliver sound doctrine” – from Africa.</w:t>
                  </w:r>
                </w:p>
              </w:txbxContent>
            </v:textbox>
          </v:shape>
        </w:pict>
      </w:r>
      <w:r>
        <w:rPr>
          <w:szCs w:val="20"/>
        </w:rPr>
        <w:pict>
          <v:shape id="_x0000_s1051" type="#_x0000_t202" style="position:absolute;margin-left:283.8pt;margin-top:259.2pt;width:225pt;height:19pt;z-index:24" filled="f" stroked="f">
            <v:textbox style="mso-next-textbox:#_x0000_s1051">
              <w:txbxContent>
                <w:p w:rsidR="00097673" w:rsidRPr="00DE0141" w:rsidRDefault="00097673" w:rsidP="00AD1635">
                  <w:pPr>
                    <w:pStyle w:val="SPECIALPOINTS"/>
                    <w:jc w:val="center"/>
                    <w:rPr>
                      <w:color w:val="1F497D"/>
                    </w:rPr>
                  </w:pPr>
                </w:p>
              </w:txbxContent>
            </v:textbox>
          </v:shape>
        </w:pict>
      </w:r>
      <w:r>
        <w:rPr>
          <w:szCs w:val="20"/>
        </w:rPr>
        <w:pict>
          <v:shape id="_x0000_s1042" type="#_x0000_t75" style="position:absolute;margin-left:-86.4pt;margin-top:-71.8pt;width:612pt;height:792.5pt;z-index:-1" filled="t" fillcolor="#470000" stroked="t" strokecolor="#470000">
            <v:fill color2="none"/>
            <v:stroke color2="none" filltype="pattern"/>
            <v:imagedata r:id="rId9" o:title="Legal_Newsletter_p2"/>
          </v:shape>
        </w:pict>
      </w:r>
      <w:r>
        <w:rPr>
          <w:szCs w:val="20"/>
        </w:rPr>
        <w:pict>
          <v:shape id="_x0000_s1053" type="#_x0000_t202" style="position:absolute;margin-left:-54pt;margin-top:324.2pt;width:4in;height:215.4pt;z-index:26" fillcolor="silver" strokecolor="white" strokeweight="4pt">
            <v:textbox style="mso-next-textbox:#_x0000_s1053">
              <w:txbxContent>
                <w:p w:rsidR="00097673" w:rsidRPr="005D7A03" w:rsidRDefault="00B9252C" w:rsidP="00B9252C">
                  <w:pPr>
                    <w:pStyle w:val="placephotohere"/>
                    <w:rPr>
                      <w:szCs w:val="20"/>
                      <w:u w:val="single"/>
                    </w:rPr>
                  </w:pPr>
                  <w:r w:rsidRPr="005D7A03">
                    <w:rPr>
                      <w:szCs w:val="20"/>
                      <w:u w:val="single"/>
                    </w:rPr>
                    <w:t>Number of Eligible Students and Geographical Locations:</w:t>
                  </w:r>
                </w:p>
                <w:p w:rsidR="00E149E1" w:rsidRDefault="00C33B7B" w:rsidP="005D7A03">
                  <w:pPr>
                    <w:pStyle w:val="placephotohere"/>
                    <w:jc w:val="left"/>
                    <w:rPr>
                      <w:szCs w:val="20"/>
                    </w:rPr>
                  </w:pPr>
                  <w:r>
                    <w:rPr>
                      <w:szCs w:val="20"/>
                    </w:rPr>
                    <w:t>S</w:t>
                  </w:r>
                  <w:r w:rsidR="00E67ACF">
                    <w:rPr>
                      <w:szCs w:val="20"/>
                    </w:rPr>
                    <w:t>eventy</w:t>
                  </w:r>
                  <w:r>
                    <w:rPr>
                      <w:szCs w:val="20"/>
                    </w:rPr>
                    <w:t>-</w:t>
                  </w:r>
                  <w:r w:rsidR="00625F0E">
                    <w:rPr>
                      <w:szCs w:val="20"/>
                    </w:rPr>
                    <w:t xml:space="preserve">three </w:t>
                  </w:r>
                  <w:r w:rsidR="00E149E1" w:rsidRPr="005D7A03">
                    <w:rPr>
                      <w:szCs w:val="20"/>
                    </w:rPr>
                    <w:t>students</w:t>
                  </w:r>
                  <w:r w:rsidR="00E67ACF">
                    <w:rPr>
                      <w:szCs w:val="20"/>
                    </w:rPr>
                    <w:t xml:space="preserve"> are </w:t>
                  </w:r>
                  <w:r w:rsidR="00E149E1" w:rsidRPr="005D7A03">
                    <w:rPr>
                      <w:szCs w:val="20"/>
                    </w:rPr>
                    <w:t xml:space="preserve">approved to take courses, along with </w:t>
                  </w:r>
                  <w:r w:rsidR="00625F0E">
                    <w:rPr>
                      <w:szCs w:val="20"/>
                    </w:rPr>
                    <w:t>forty-seven</w:t>
                  </w:r>
                  <w:r w:rsidR="00E67ACF">
                    <w:rPr>
                      <w:szCs w:val="20"/>
                    </w:rPr>
                    <w:t xml:space="preserve"> mentors. S</w:t>
                  </w:r>
                  <w:r w:rsidR="00E149E1" w:rsidRPr="005D7A03">
                    <w:rPr>
                      <w:szCs w:val="20"/>
                    </w:rPr>
                    <w:t xml:space="preserve">tudents </w:t>
                  </w:r>
                  <w:r w:rsidR="00E67ACF">
                    <w:rPr>
                      <w:szCs w:val="20"/>
                    </w:rPr>
                    <w:t xml:space="preserve">are </w:t>
                  </w:r>
                  <w:r w:rsidR="00E149E1" w:rsidRPr="005D7A03">
                    <w:rPr>
                      <w:szCs w:val="20"/>
                    </w:rPr>
                    <w:t xml:space="preserve">in </w:t>
                  </w:r>
                  <w:r w:rsidR="00E67ACF">
                    <w:rPr>
                      <w:szCs w:val="20"/>
                    </w:rPr>
                    <w:t>twenty</w:t>
                  </w:r>
                  <w:r w:rsidR="00CC4F51">
                    <w:rPr>
                      <w:szCs w:val="20"/>
                    </w:rPr>
                    <w:t>-one</w:t>
                  </w:r>
                  <w:r w:rsidR="00E149E1" w:rsidRPr="005D7A03">
                    <w:rPr>
                      <w:szCs w:val="20"/>
                    </w:rPr>
                    <w:t xml:space="preserve"> states and </w:t>
                  </w:r>
                  <w:r w:rsidR="00C028EC">
                    <w:rPr>
                      <w:szCs w:val="20"/>
                    </w:rPr>
                    <w:t>fifteen</w:t>
                  </w:r>
                  <w:r w:rsidR="00E67ACF">
                    <w:rPr>
                      <w:szCs w:val="20"/>
                    </w:rPr>
                    <w:t xml:space="preserve"> countries</w:t>
                  </w:r>
                  <w:r w:rsidR="00E149E1" w:rsidRPr="005D7A03">
                    <w:rPr>
                      <w:szCs w:val="20"/>
                    </w:rPr>
                    <w:t xml:space="preserve">: </w:t>
                  </w:r>
                </w:p>
                <w:p w:rsidR="00E67ACF" w:rsidRPr="005D7A03" w:rsidRDefault="00E67ACF" w:rsidP="005D7A03">
                  <w:pPr>
                    <w:pStyle w:val="placephotohere"/>
                    <w:jc w:val="left"/>
                    <w:rPr>
                      <w:szCs w:val="20"/>
                    </w:rPr>
                  </w:pPr>
                </w:p>
                <w:p w:rsidR="00E149E1" w:rsidRPr="005D7A03" w:rsidRDefault="00E149E1" w:rsidP="005D7A03">
                  <w:pPr>
                    <w:pStyle w:val="placephotohere"/>
                    <w:jc w:val="left"/>
                    <w:rPr>
                      <w:szCs w:val="20"/>
                    </w:rPr>
                  </w:pPr>
                  <w:r w:rsidRPr="005D7A03">
                    <w:rPr>
                      <w:szCs w:val="20"/>
                    </w:rPr>
                    <w:t>Australia</w:t>
                  </w:r>
                  <w:r w:rsidR="00E67ACF" w:rsidRPr="00E67ACF">
                    <w:rPr>
                      <w:szCs w:val="20"/>
                    </w:rPr>
                    <w:t xml:space="preserve"> </w:t>
                  </w:r>
                  <w:r w:rsidR="00E67ACF">
                    <w:rPr>
                      <w:szCs w:val="20"/>
                    </w:rPr>
                    <w:tab/>
                  </w:r>
                  <w:r w:rsidR="00E67ACF">
                    <w:rPr>
                      <w:szCs w:val="20"/>
                    </w:rPr>
                    <w:tab/>
                  </w:r>
                  <w:r w:rsidR="00E67ACF" w:rsidRPr="005D7A03">
                    <w:rPr>
                      <w:szCs w:val="20"/>
                    </w:rPr>
                    <w:t>Malawi</w:t>
                  </w:r>
                </w:p>
                <w:p w:rsidR="00E149E1" w:rsidRPr="005D7A03" w:rsidRDefault="00625F0E" w:rsidP="005D7A03">
                  <w:pPr>
                    <w:pStyle w:val="placephotohere"/>
                    <w:jc w:val="left"/>
                    <w:rPr>
                      <w:szCs w:val="20"/>
                    </w:rPr>
                  </w:pPr>
                  <w:r>
                    <w:rPr>
                      <w:szCs w:val="20"/>
                    </w:rPr>
                    <w:t>Bolivia</w:t>
                  </w:r>
                  <w:r w:rsidR="00CC4F51">
                    <w:rPr>
                      <w:szCs w:val="20"/>
                    </w:rPr>
                    <w:tab/>
                  </w:r>
                  <w:r w:rsidR="00E67ACF">
                    <w:rPr>
                      <w:szCs w:val="20"/>
                    </w:rPr>
                    <w:tab/>
                  </w:r>
                  <w:r w:rsidR="00E67ACF">
                    <w:rPr>
                      <w:szCs w:val="20"/>
                    </w:rPr>
                    <w:tab/>
                  </w:r>
                  <w:r w:rsidR="00E67ACF" w:rsidRPr="005D7A03">
                    <w:rPr>
                      <w:szCs w:val="20"/>
                    </w:rPr>
                    <w:t>Malaysia</w:t>
                  </w:r>
                </w:p>
                <w:p w:rsidR="003343FB" w:rsidRDefault="00625F0E" w:rsidP="003343FB">
                  <w:pPr>
                    <w:pStyle w:val="placephotohere"/>
                    <w:jc w:val="left"/>
                    <w:rPr>
                      <w:szCs w:val="20"/>
                    </w:rPr>
                  </w:pPr>
                  <w:r>
                    <w:rPr>
                      <w:szCs w:val="20"/>
                    </w:rPr>
                    <w:t>Canada</w:t>
                  </w:r>
                  <w:r w:rsidR="00E67ACF">
                    <w:rPr>
                      <w:szCs w:val="20"/>
                    </w:rPr>
                    <w:tab/>
                  </w:r>
                  <w:r w:rsidR="00E67ACF">
                    <w:rPr>
                      <w:szCs w:val="20"/>
                    </w:rPr>
                    <w:tab/>
                  </w:r>
                  <w:r>
                    <w:rPr>
                      <w:szCs w:val="20"/>
                    </w:rPr>
                    <w:tab/>
                  </w:r>
                  <w:r w:rsidR="00E67ACF">
                    <w:rPr>
                      <w:szCs w:val="20"/>
                    </w:rPr>
                    <w:t>Nicaragua</w:t>
                  </w:r>
                </w:p>
                <w:p w:rsidR="003343FB" w:rsidRDefault="00625F0E" w:rsidP="003343FB">
                  <w:pPr>
                    <w:pStyle w:val="placephotohere"/>
                    <w:jc w:val="left"/>
                    <w:rPr>
                      <w:szCs w:val="20"/>
                    </w:rPr>
                  </w:pPr>
                  <w:r>
                    <w:rPr>
                      <w:szCs w:val="20"/>
                    </w:rPr>
                    <w:t>Ethiopia</w:t>
                  </w:r>
                  <w:r w:rsidR="00E67ACF">
                    <w:rPr>
                      <w:szCs w:val="20"/>
                    </w:rPr>
                    <w:tab/>
                  </w:r>
                  <w:r w:rsidR="00E67ACF">
                    <w:rPr>
                      <w:szCs w:val="20"/>
                    </w:rPr>
                    <w:tab/>
                  </w:r>
                  <w:r w:rsidR="00E67ACF">
                    <w:rPr>
                      <w:szCs w:val="20"/>
                    </w:rPr>
                    <w:tab/>
                  </w:r>
                  <w:r w:rsidR="00E67ACF" w:rsidRPr="005D7A03">
                    <w:rPr>
                      <w:szCs w:val="20"/>
                    </w:rPr>
                    <w:t>Nigeria</w:t>
                  </w:r>
                </w:p>
                <w:p w:rsidR="00E67ACF" w:rsidRPr="005D7A03" w:rsidRDefault="00625F0E" w:rsidP="003343FB">
                  <w:pPr>
                    <w:pStyle w:val="placephotohere"/>
                    <w:jc w:val="left"/>
                    <w:rPr>
                      <w:szCs w:val="20"/>
                    </w:rPr>
                  </w:pPr>
                  <w:r w:rsidRPr="005D7A03">
                    <w:rPr>
                      <w:szCs w:val="20"/>
                    </w:rPr>
                    <w:t>Ghana</w:t>
                  </w:r>
                  <w:r w:rsidR="00E67ACF">
                    <w:rPr>
                      <w:szCs w:val="20"/>
                    </w:rPr>
                    <w:tab/>
                  </w:r>
                  <w:r w:rsidR="00E67ACF">
                    <w:rPr>
                      <w:szCs w:val="20"/>
                    </w:rPr>
                    <w:tab/>
                  </w:r>
                  <w:r w:rsidR="00E67ACF">
                    <w:rPr>
                      <w:szCs w:val="20"/>
                    </w:rPr>
                    <w:tab/>
                    <w:t>Tanzania</w:t>
                  </w:r>
                </w:p>
                <w:p w:rsidR="00E67ACF" w:rsidRDefault="00C028EC" w:rsidP="00E67ACF">
                  <w:pPr>
                    <w:pStyle w:val="placephotohere"/>
                    <w:jc w:val="left"/>
                    <w:rPr>
                      <w:szCs w:val="20"/>
                    </w:rPr>
                  </w:pPr>
                  <w:r w:rsidRPr="005D7A03">
                    <w:rPr>
                      <w:szCs w:val="20"/>
                    </w:rPr>
                    <w:t>India</w:t>
                  </w:r>
                  <w:r w:rsidR="00E67ACF">
                    <w:rPr>
                      <w:szCs w:val="20"/>
                    </w:rPr>
                    <w:tab/>
                  </w:r>
                  <w:r w:rsidR="00E67ACF">
                    <w:rPr>
                      <w:szCs w:val="20"/>
                    </w:rPr>
                    <w:tab/>
                  </w:r>
                  <w:r w:rsidR="00E67ACF">
                    <w:rPr>
                      <w:szCs w:val="20"/>
                    </w:rPr>
                    <w:tab/>
                  </w:r>
                  <w:r w:rsidR="00CC4F51">
                    <w:rPr>
                      <w:szCs w:val="20"/>
                    </w:rPr>
                    <w:t>Trinidad and Tobago</w:t>
                  </w:r>
                </w:p>
                <w:p w:rsidR="00C028EC" w:rsidRDefault="00C028EC" w:rsidP="00E67ACF">
                  <w:pPr>
                    <w:pStyle w:val="placephotohere"/>
                    <w:jc w:val="left"/>
                    <w:rPr>
                      <w:szCs w:val="20"/>
                    </w:rPr>
                  </w:pPr>
                  <w:r>
                    <w:rPr>
                      <w:szCs w:val="20"/>
                    </w:rPr>
                    <w:t>Kenya</w:t>
                  </w:r>
                  <w:r w:rsidR="00CC4F51">
                    <w:rPr>
                      <w:szCs w:val="20"/>
                    </w:rPr>
                    <w:tab/>
                  </w:r>
                  <w:r w:rsidR="00CC4F51">
                    <w:rPr>
                      <w:szCs w:val="20"/>
                    </w:rPr>
                    <w:tab/>
                  </w:r>
                  <w:r w:rsidR="00CC4F51">
                    <w:rPr>
                      <w:szCs w:val="20"/>
                    </w:rPr>
                    <w:tab/>
                  </w:r>
                  <w:r>
                    <w:rPr>
                      <w:szCs w:val="20"/>
                    </w:rPr>
                    <w:t>Uganda</w:t>
                  </w:r>
                </w:p>
                <w:p w:rsidR="00CC4F51" w:rsidRPr="005D7A03" w:rsidRDefault="00C028EC" w:rsidP="00E67ACF">
                  <w:pPr>
                    <w:pStyle w:val="placephotohere"/>
                    <w:jc w:val="left"/>
                    <w:rPr>
                      <w:szCs w:val="20"/>
                    </w:rPr>
                  </w:pPr>
                  <w:r>
                    <w:rPr>
                      <w:szCs w:val="20"/>
                    </w:rPr>
                    <w:tab/>
                  </w:r>
                  <w:r>
                    <w:rPr>
                      <w:szCs w:val="20"/>
                    </w:rPr>
                    <w:tab/>
                  </w:r>
                  <w:r>
                    <w:rPr>
                      <w:szCs w:val="20"/>
                    </w:rPr>
                    <w:tab/>
                  </w:r>
                  <w:r w:rsidR="00CC4F51">
                    <w:rPr>
                      <w:szCs w:val="20"/>
                    </w:rPr>
                    <w:t>Zambia</w:t>
                  </w:r>
                </w:p>
                <w:p w:rsidR="00E149E1" w:rsidRPr="005D7A03" w:rsidRDefault="00E149E1" w:rsidP="005D7A03">
                  <w:pPr>
                    <w:pStyle w:val="placephotohere"/>
                    <w:jc w:val="left"/>
                    <w:rPr>
                      <w:szCs w:val="20"/>
                    </w:rPr>
                  </w:pPr>
                </w:p>
                <w:p w:rsidR="00B9252C" w:rsidRPr="005D7A03" w:rsidRDefault="00E149E1" w:rsidP="005D7A03">
                  <w:pPr>
                    <w:pStyle w:val="placephotohere"/>
                    <w:jc w:val="left"/>
                    <w:rPr>
                      <w:szCs w:val="20"/>
                    </w:rPr>
                  </w:pPr>
                  <w:r w:rsidRPr="005D7A03">
                    <w:rPr>
                      <w:szCs w:val="20"/>
                    </w:rPr>
                    <w:t>In some cases, pastors of churches are gathering interested men to listen to the lectures</w:t>
                  </w:r>
                  <w:r w:rsidR="005D7A03" w:rsidRPr="005D7A03">
                    <w:rPr>
                      <w:szCs w:val="20"/>
                    </w:rPr>
                    <w:t xml:space="preserve"> with </w:t>
                  </w:r>
                  <w:r w:rsidRPr="005D7A03">
                    <w:rPr>
                      <w:szCs w:val="20"/>
                    </w:rPr>
                    <w:t>the pastor serv</w:t>
                  </w:r>
                  <w:r w:rsidR="005D7A03" w:rsidRPr="005D7A03">
                    <w:rPr>
                      <w:szCs w:val="20"/>
                    </w:rPr>
                    <w:t xml:space="preserve">ing </w:t>
                  </w:r>
                  <w:r w:rsidRPr="005D7A03">
                    <w:rPr>
                      <w:szCs w:val="20"/>
                    </w:rPr>
                    <w:t xml:space="preserve">as </w:t>
                  </w:r>
                  <w:r w:rsidR="005D7A03" w:rsidRPr="005D7A03">
                    <w:rPr>
                      <w:szCs w:val="20"/>
                    </w:rPr>
                    <w:t>the</w:t>
                  </w:r>
                  <w:r w:rsidR="001F6DC7">
                    <w:rPr>
                      <w:szCs w:val="20"/>
                    </w:rPr>
                    <w:t xml:space="preserve"> </w:t>
                  </w:r>
                  <w:r w:rsidRPr="005D7A03">
                    <w:rPr>
                      <w:szCs w:val="20"/>
                    </w:rPr>
                    <w:t>mentor</w:t>
                  </w:r>
                  <w:r w:rsidR="001F6DC7">
                    <w:rPr>
                      <w:szCs w:val="20"/>
                    </w:rPr>
                    <w:t xml:space="preserve"> or </w:t>
                  </w:r>
                  <w:r w:rsidRPr="005D7A03">
                    <w:rPr>
                      <w:szCs w:val="20"/>
                    </w:rPr>
                    <w:t>facilitator</w:t>
                  </w:r>
                  <w:r w:rsidR="005D7A03" w:rsidRPr="005D7A03">
                    <w:rPr>
                      <w:szCs w:val="20"/>
                    </w:rPr>
                    <w:t xml:space="preserve">. </w:t>
                  </w:r>
                </w:p>
              </w:txbxContent>
            </v:textbox>
          </v:shape>
        </w:pict>
      </w:r>
      <w:r>
        <w:rPr>
          <w:szCs w:val="20"/>
        </w:rPr>
        <w:pict>
          <v:shape id="_x0000_s1043" type="#_x0000_t202" style="position:absolute;margin-left:-81pt;margin-top:-44.8pt;width:603pt;height:42.4pt;z-index:16" filled="f" stroked="f">
            <v:textbox style="mso-next-textbox:#_x0000_s1043">
              <w:txbxContent>
                <w:p w:rsidR="00097673" w:rsidRPr="00B1093E" w:rsidRDefault="006A70CD" w:rsidP="00F436C4">
                  <w:pPr>
                    <w:pStyle w:val="TitleorHeadline01"/>
                  </w:pPr>
                  <w:r>
                    <w:t>Ekklesia Theological Seminary</w:t>
                  </w:r>
                </w:p>
                <w:p w:rsidR="00097673" w:rsidRPr="00B23435" w:rsidRDefault="00097673" w:rsidP="00097673">
                  <w:pPr>
                    <w:rPr>
                      <w:color w:val="00467F"/>
                    </w:rPr>
                  </w:pPr>
                  <w:r w:rsidRPr="00B23435">
                    <w:rPr>
                      <w:color w:val="00467F"/>
                    </w:rPr>
                    <w:softHyphen/>
                  </w:r>
                </w:p>
              </w:txbxContent>
            </v:textbox>
          </v:shape>
        </w:pict>
      </w:r>
      <w:r>
        <w:rPr>
          <w:szCs w:val="20"/>
        </w:rPr>
        <w:pict>
          <v:shape id="_x0000_s1048" type="#_x0000_t202" style="position:absolute;margin-left:-63pt;margin-top:628pt;width:459pt;height:56.2pt;z-index:21" filled="f" stroked="f">
            <v:textbox style="mso-next-textbox:#_x0000_s1048">
              <w:txbxContent>
                <w:p w:rsidR="00B9252C" w:rsidRDefault="00B9252C" w:rsidP="00B9252C">
                  <w:pPr>
                    <w:pStyle w:val="Address01"/>
                  </w:pPr>
                  <w:r>
                    <w:t>5062 Combs St</w:t>
                  </w:r>
                </w:p>
                <w:p w:rsidR="00B9252C" w:rsidRDefault="00B9252C" w:rsidP="00B9252C">
                  <w:pPr>
                    <w:pStyle w:val="Address01"/>
                  </w:pPr>
                  <w:r>
                    <w:t xml:space="preserve">Milton, FL 32570 </w:t>
                  </w:r>
                </w:p>
                <w:p w:rsidR="00B9252C" w:rsidRDefault="00B9252C" w:rsidP="00B9252C">
                  <w:pPr>
                    <w:pStyle w:val="Address01"/>
                  </w:pPr>
                  <w:r>
                    <w:t>850-</w:t>
                  </w:r>
                  <w:r w:rsidR="00C43103">
                    <w:t>610</w:t>
                  </w:r>
                  <w:r>
                    <w:t>-</w:t>
                  </w:r>
                  <w:r w:rsidR="00C43103">
                    <w:t>2</w:t>
                  </w:r>
                  <w:r>
                    <w:t>62</w:t>
                  </w:r>
                  <w:r w:rsidR="00C43103">
                    <w:t>7</w:t>
                  </w:r>
                </w:p>
                <w:p w:rsidR="00097673" w:rsidRPr="00294270" w:rsidRDefault="002B455C" w:rsidP="00B9252C">
                  <w:pPr>
                    <w:pStyle w:val="Address01"/>
                  </w:pPr>
                  <w:hyperlink r:id="rId10" w:history="1">
                    <w:r w:rsidR="00B9252C" w:rsidRPr="00525068">
                      <w:rPr>
                        <w:rStyle w:val="Hyperlink"/>
                      </w:rPr>
                      <w:t>www.chapellibrary.org</w:t>
                    </w:r>
                    <w:r w:rsidR="00FF0E74" w:rsidRPr="00525068">
                      <w:rPr>
                        <w:rStyle w:val="Hyperlink"/>
                      </w:rPr>
                      <w:t>/ekklesia-seminary/</w:t>
                    </w:r>
                  </w:hyperlink>
                </w:p>
              </w:txbxContent>
            </v:textbox>
          </v:shape>
        </w:pict>
      </w:r>
      <w:r>
        <w:rPr>
          <w:szCs w:val="20"/>
        </w:rPr>
        <w:pict>
          <v:shape id="_x0000_s1054" type="#_x0000_t202" style="position:absolute;margin-left:-57.2pt;margin-top:508.2pt;width:297pt;height:27pt;z-index:27" filled="f" stroked="f">
            <v:textbox style="mso-next-textbox:#_x0000_s1054">
              <w:txbxContent>
                <w:p w:rsidR="00097673" w:rsidRPr="00753677" w:rsidRDefault="00097673" w:rsidP="00097673">
                  <w:pPr>
                    <w:spacing w:line="180" w:lineRule="exact"/>
                    <w:rPr>
                      <w:b/>
                      <w:i/>
                      <w:color w:val="333333"/>
                      <w:sz w:val="16"/>
                    </w:rPr>
                  </w:pPr>
                </w:p>
                <w:p w:rsidR="00097673" w:rsidRPr="00753677" w:rsidRDefault="00097673" w:rsidP="00097673">
                  <w:pPr>
                    <w:spacing w:line="180" w:lineRule="exact"/>
                    <w:rPr>
                      <w:i/>
                      <w:color w:val="333333"/>
                    </w:rPr>
                  </w:pPr>
                </w:p>
              </w:txbxContent>
            </v:textbox>
          </v:shape>
        </w:pict>
      </w:r>
      <w:r>
        <w:rPr>
          <w:szCs w:val="20"/>
        </w:rPr>
        <w:pict>
          <v:shape id="_x0000_s1050" type="#_x0000_t202" style="position:absolute;margin-left:289.05pt;margin-top:621.2pt;width:180pt;height:63pt;z-index:23" filled="f" stroked="f">
            <v:textbox style="mso-next-textbox:#_x0000_s1050">
              <w:txbxContent>
                <w:p w:rsidR="00AD1635" w:rsidRDefault="00AD1635" w:rsidP="00097673">
                  <w:pPr>
                    <w:pStyle w:val="BodyText2"/>
                    <w:spacing w:line="160" w:lineRule="exact"/>
                    <w:ind w:left="720" w:hanging="720"/>
                    <w:rPr>
                      <w:b w:val="0"/>
                      <w:color w:val="FFFFFF"/>
                      <w:sz w:val="16"/>
                    </w:rPr>
                  </w:pPr>
                </w:p>
                <w:p w:rsidR="00AD1635" w:rsidRDefault="00AD1635" w:rsidP="00097673">
                  <w:pPr>
                    <w:pStyle w:val="BodyText2"/>
                    <w:spacing w:line="160" w:lineRule="exact"/>
                    <w:ind w:left="720" w:hanging="720"/>
                    <w:rPr>
                      <w:b w:val="0"/>
                      <w:color w:val="FFFFFF"/>
                      <w:sz w:val="16"/>
                    </w:rPr>
                  </w:pPr>
                </w:p>
                <w:p w:rsidR="00AD1635" w:rsidRDefault="00AD1635" w:rsidP="00097673">
                  <w:pPr>
                    <w:pStyle w:val="BodyText2"/>
                    <w:spacing w:line="160" w:lineRule="exact"/>
                    <w:ind w:left="720" w:hanging="720"/>
                    <w:rPr>
                      <w:b w:val="0"/>
                      <w:color w:val="FFFFFF"/>
                      <w:sz w:val="16"/>
                    </w:rPr>
                  </w:pPr>
                </w:p>
                <w:p w:rsidR="00AD1635" w:rsidRDefault="00AD1635" w:rsidP="00097673">
                  <w:pPr>
                    <w:pStyle w:val="BodyText2"/>
                    <w:spacing w:line="160" w:lineRule="exact"/>
                    <w:ind w:left="720" w:hanging="720"/>
                    <w:rPr>
                      <w:b w:val="0"/>
                      <w:color w:val="FFFFFF"/>
                      <w:sz w:val="16"/>
                    </w:rPr>
                  </w:pPr>
                </w:p>
                <w:p w:rsidR="00AD1635" w:rsidRDefault="00AD1635" w:rsidP="00097673">
                  <w:pPr>
                    <w:pStyle w:val="BodyText2"/>
                    <w:spacing w:line="160" w:lineRule="exact"/>
                    <w:ind w:left="720" w:hanging="720"/>
                    <w:rPr>
                      <w:b w:val="0"/>
                      <w:color w:val="FFFFFF"/>
                      <w:sz w:val="16"/>
                    </w:rPr>
                  </w:pPr>
                </w:p>
                <w:p w:rsidR="00AD1635" w:rsidRDefault="00AD1635" w:rsidP="00097673">
                  <w:pPr>
                    <w:pStyle w:val="BodyText2"/>
                    <w:spacing w:line="160" w:lineRule="exact"/>
                    <w:ind w:left="720" w:hanging="720"/>
                    <w:rPr>
                      <w:b w:val="0"/>
                      <w:color w:val="FFFFFF"/>
                      <w:sz w:val="16"/>
                    </w:rPr>
                  </w:pPr>
                </w:p>
                <w:p w:rsidR="00097673" w:rsidRPr="00AD1635" w:rsidRDefault="00AD1635" w:rsidP="00AD1635">
                  <w:pPr>
                    <w:pStyle w:val="BodyText2"/>
                    <w:spacing w:line="160" w:lineRule="exact"/>
                    <w:ind w:left="720" w:hanging="720"/>
                    <w:jc w:val="right"/>
                    <w:rPr>
                      <w:b w:val="0"/>
                      <w:color w:val="FFFFFF"/>
                      <w:sz w:val="16"/>
                    </w:rPr>
                  </w:pPr>
                  <w:r>
                    <w:rPr>
                      <w:b w:val="0"/>
                      <w:color w:val="FFFFFF"/>
                      <w:sz w:val="16"/>
                    </w:rPr>
                    <w:t>PAGE 2 OF 2</w:t>
                  </w:r>
                </w:p>
              </w:txbxContent>
            </v:textbox>
          </v:shape>
        </w:pict>
      </w:r>
      <w:r>
        <w:rPr>
          <w:szCs w:val="20"/>
        </w:rPr>
        <w:pict>
          <v:shape id="_x0000_s1049" type="#_x0000_t202" style="position:absolute;margin-left:-61.95pt;margin-top:603.2pt;width:441pt;height:25.6pt;z-index:22" filled="f" stroked="f">
            <v:textbox style="mso-next-textbox:#_x0000_s1049">
              <w:txbxContent>
                <w:p w:rsidR="00B9252C" w:rsidRDefault="00B9252C" w:rsidP="00B9252C">
                  <w:pPr>
                    <w:pStyle w:val="INSERTYOURNAMEHERE01"/>
                  </w:pPr>
                  <w:r w:rsidRPr="00B9252C">
                    <w:t>EKKLESIA THEOLOGICAL SEMINARY</w:t>
                  </w:r>
                </w:p>
              </w:txbxContent>
            </v:textbox>
          </v:shape>
        </w:pict>
      </w:r>
      <w:r>
        <w:rPr>
          <w:szCs w:val="20"/>
        </w:rPr>
        <w:pict>
          <v:shape id="_x0000_s1047" type="#_x0000_t202" style="position:absolute;margin-left:-63pt;margin-top:90.2pt;width:306pt;height:234pt;z-index:20" filled="f" stroked="f">
            <v:textbox style="mso-next-textbox:#_x0000_s1047">
              <w:txbxContent>
                <w:p w:rsidR="00462804" w:rsidRDefault="00462804" w:rsidP="00F436C4">
                  <w:pPr>
                    <w:pStyle w:val="BodyText02"/>
                  </w:pPr>
                  <w:r>
                    <w:t>Prayer – please consider adding Ekklesia to your personal, family, and church prayer list.</w:t>
                  </w:r>
                  <w:r w:rsidR="005F165E">
                    <w:t xml:space="preserve"> The following are serious prayer concerns:</w:t>
                  </w:r>
                </w:p>
                <w:p w:rsidR="00462804" w:rsidRDefault="00462804" w:rsidP="00F436C4">
                  <w:pPr>
                    <w:pStyle w:val="BodyText02"/>
                  </w:pPr>
                </w:p>
                <w:p w:rsidR="005F165E" w:rsidRDefault="005F165E" w:rsidP="005F165E">
                  <w:pPr>
                    <w:pStyle w:val="BodyText02"/>
                  </w:pPr>
                  <w:r>
                    <w:t>Financial Support</w:t>
                  </w:r>
                  <w:r w:rsidRPr="0090704F">
                    <w:t xml:space="preserve"> </w:t>
                  </w:r>
                  <w:r>
                    <w:t>– pray that the Lord will provide the needed financial support for course development and student oversight through the regular giving of churches and individuals.</w:t>
                  </w:r>
                </w:p>
                <w:p w:rsidR="005F165E" w:rsidRPr="0090704F" w:rsidRDefault="005F165E" w:rsidP="005F165E">
                  <w:pPr>
                    <w:pStyle w:val="BodyText02"/>
                  </w:pPr>
                </w:p>
                <w:p w:rsidR="00462804" w:rsidRDefault="00462804" w:rsidP="00F436C4">
                  <w:pPr>
                    <w:pStyle w:val="BodyText02"/>
                  </w:pPr>
                  <w:r>
                    <w:t>Course Design</w:t>
                  </w:r>
                  <w:r w:rsidR="00470AC7">
                    <w:t xml:space="preserve"> – pray that course development will proceed smoothly and quickly. </w:t>
                  </w:r>
                </w:p>
                <w:p w:rsidR="00462804" w:rsidRDefault="00462804" w:rsidP="00F436C4">
                  <w:pPr>
                    <w:pStyle w:val="BodyText02"/>
                  </w:pPr>
                </w:p>
                <w:p w:rsidR="00462804" w:rsidRDefault="00462804" w:rsidP="00F436C4">
                  <w:pPr>
                    <w:pStyle w:val="BodyText02"/>
                  </w:pPr>
                  <w:r>
                    <w:t>Students</w:t>
                  </w:r>
                  <w:r w:rsidR="005D7A03">
                    <w:t xml:space="preserve"> – pray that more students will</w:t>
                  </w:r>
                  <w:r w:rsidR="00470AC7">
                    <w:t xml:space="preserve"> take courses from Ekklesia, and that the present students w</w:t>
                  </w:r>
                  <w:r w:rsidR="00464C67">
                    <w:t>ill</w:t>
                  </w:r>
                  <w:r w:rsidR="00470AC7">
                    <w:t xml:space="preserve"> grow and persevere in their studies.</w:t>
                  </w:r>
                </w:p>
                <w:p w:rsidR="00462804" w:rsidRDefault="00462804" w:rsidP="00F436C4">
                  <w:pPr>
                    <w:pStyle w:val="BodyText02"/>
                  </w:pPr>
                </w:p>
                <w:p w:rsidR="00462804" w:rsidRDefault="00462804" w:rsidP="00F436C4">
                  <w:pPr>
                    <w:pStyle w:val="BodyText02"/>
                  </w:pPr>
                  <w:r>
                    <w:t>Mentors</w:t>
                  </w:r>
                  <w:r w:rsidR="00470AC7">
                    <w:t xml:space="preserve"> </w:t>
                  </w:r>
                  <w:r w:rsidR="005D7A03">
                    <w:t>–</w:t>
                  </w:r>
                  <w:r w:rsidR="00470AC7">
                    <w:t xml:space="preserve"> </w:t>
                  </w:r>
                  <w:r w:rsidR="005D7A03">
                    <w:t>pray that the mentors will be influential in the lives of the students.</w:t>
                  </w:r>
                </w:p>
                <w:p w:rsidR="00462804" w:rsidRDefault="00462804" w:rsidP="00F436C4">
                  <w:pPr>
                    <w:pStyle w:val="BodyText02"/>
                  </w:pPr>
                </w:p>
                <w:p w:rsidR="00462804" w:rsidRDefault="00462804" w:rsidP="00F436C4">
                  <w:pPr>
                    <w:pStyle w:val="BodyText02"/>
                  </w:pPr>
                  <w:r>
                    <w:t>Correctional Facilities</w:t>
                  </w:r>
                  <w:r w:rsidR="00470AC7">
                    <w:t xml:space="preserve"> – that Ekklesia w</w:t>
                  </w:r>
                  <w:r w:rsidR="005D7A03">
                    <w:t>ill</w:t>
                  </w:r>
                  <w:r w:rsidR="00470AC7">
                    <w:t xml:space="preserve"> be able to overcome challenges in delivery to correctional facilities so that more inmates would have access to courses.</w:t>
                  </w:r>
                </w:p>
                <w:p w:rsidR="00462804" w:rsidRDefault="00462804" w:rsidP="00F436C4">
                  <w:pPr>
                    <w:pStyle w:val="BodyText02"/>
                  </w:pPr>
                </w:p>
                <w:p w:rsidR="00097673" w:rsidRPr="0090704F" w:rsidRDefault="00097673" w:rsidP="00F436C4">
                  <w:pPr>
                    <w:pStyle w:val="BodyText02"/>
                  </w:pPr>
                </w:p>
                <w:p w:rsidR="00097673" w:rsidRPr="0090704F" w:rsidRDefault="00097673" w:rsidP="00F436C4">
                  <w:pPr>
                    <w:pStyle w:val="BodyText02"/>
                  </w:pPr>
                </w:p>
                <w:p w:rsidR="00097673" w:rsidRPr="0090704F" w:rsidRDefault="00097673" w:rsidP="00F436C4">
                  <w:pPr>
                    <w:pStyle w:val="BodyText02"/>
                  </w:pPr>
                </w:p>
                <w:p w:rsidR="00097673" w:rsidRPr="0090704F" w:rsidRDefault="00097673" w:rsidP="00F436C4">
                  <w:pPr>
                    <w:pStyle w:val="BodyText02"/>
                  </w:pPr>
                </w:p>
                <w:p w:rsidR="00097673" w:rsidRPr="0090704F" w:rsidRDefault="00097673" w:rsidP="00F436C4">
                  <w:pPr>
                    <w:pStyle w:val="BodyText02"/>
                  </w:pPr>
                </w:p>
                <w:p w:rsidR="00097673" w:rsidRPr="0090704F" w:rsidRDefault="00097673" w:rsidP="00F436C4">
                  <w:pPr>
                    <w:pStyle w:val="BodyText02"/>
                  </w:pPr>
                </w:p>
              </w:txbxContent>
            </v:textbox>
          </v:shape>
        </w:pict>
      </w:r>
      <w:r>
        <w:rPr>
          <w:szCs w:val="20"/>
        </w:rPr>
        <w:pict>
          <v:shape id="_x0000_s1046" type="#_x0000_t202" style="position:absolute;margin-left:-63pt;margin-top:54.2pt;width:4in;height:45pt;z-index:19" filled="f" stroked="f">
            <v:textbox style="mso-next-textbox:#_x0000_s1046">
              <w:txbxContent>
                <w:p w:rsidR="00097673" w:rsidRPr="00B1093E" w:rsidRDefault="00462804" w:rsidP="00F436C4">
                  <w:pPr>
                    <w:pStyle w:val="Subhead01"/>
                  </w:pPr>
                  <w:r>
                    <w:t>Prayer Needs and Update</w:t>
                  </w:r>
                </w:p>
                <w:p w:rsidR="00097673" w:rsidRPr="00B1093E" w:rsidRDefault="00097673" w:rsidP="00097673">
                  <w:pPr>
                    <w:rPr>
                      <w:color w:val="9C7D0D"/>
                    </w:rPr>
                  </w:pPr>
                </w:p>
              </w:txbxContent>
            </v:textbox>
          </v:shape>
        </w:pict>
      </w:r>
      <w:r>
        <w:rPr>
          <w:szCs w:val="20"/>
        </w:rPr>
        <w:pict>
          <v:shape id="_x0000_s1045" type="#_x0000_t202" style="position:absolute;margin-left:-63pt;margin-top:-17.8pt;width:99pt;height:54pt;z-index:18" filled="f" stroked="f">
            <v:textbox style="mso-next-textbox:#_x0000_s1045">
              <w:txbxContent>
                <w:p w:rsidR="00097673" w:rsidRPr="00B1093E" w:rsidRDefault="00891E78" w:rsidP="00F436C4">
                  <w:pPr>
                    <w:pStyle w:val="MONTHYEAR"/>
                    <w:rPr>
                      <w:color w:val="00467F"/>
                    </w:rPr>
                  </w:pPr>
                  <w:proofErr w:type="spellStart"/>
                  <w:r>
                    <w:t>december</w:t>
                  </w:r>
                  <w:proofErr w:type="spellEnd"/>
                  <w:r>
                    <w:t xml:space="preserve"> </w:t>
                  </w:r>
                  <w:r w:rsidR="00804282">
                    <w:t>2014</w:t>
                  </w:r>
                  <w:r w:rsidR="00097673" w:rsidRPr="00B1093E">
                    <w:t xml:space="preserve"> </w:t>
                  </w:r>
                </w:p>
                <w:p w:rsidR="00097673" w:rsidRPr="00BE4607" w:rsidRDefault="00097673" w:rsidP="00097673">
                  <w:pPr>
                    <w:spacing w:line="160" w:lineRule="exact"/>
                    <w:rPr>
                      <w:color w:val="00467F"/>
                      <w:sz w:val="16"/>
                    </w:rPr>
                  </w:pPr>
                  <w:r w:rsidRPr="00BE4607">
                    <w:rPr>
                      <w:color w:val="00467F"/>
                      <w:sz w:val="16"/>
                    </w:rPr>
                    <w:softHyphen/>
                  </w:r>
                </w:p>
              </w:txbxContent>
            </v:textbox>
          </v:shape>
        </w:pict>
      </w:r>
      <w:r>
        <w:rPr>
          <w:szCs w:val="20"/>
        </w:rPr>
        <w:pict>
          <v:shape id="_x0000_s1044" type="#_x0000_t202" style="position:absolute;margin-left:378pt;margin-top:-17.8pt;width:126pt;height:54pt;z-index:17" filled="f" stroked="f">
            <v:textbox style="mso-next-textbox:#_x0000_s1044">
              <w:txbxContent>
                <w:p w:rsidR="00097673" w:rsidRPr="00B1093E" w:rsidRDefault="00462804" w:rsidP="00F436C4">
                  <w:pPr>
                    <w:pStyle w:val="VOLUMEISSUE"/>
                  </w:pPr>
                  <w:r>
                    <w:t>prayer update</w:t>
                  </w:r>
                  <w:r w:rsidR="00786F17">
                    <w:t>, page 2 Of 2</w:t>
                  </w:r>
                </w:p>
                <w:p w:rsidR="00097673" w:rsidRPr="00BE4607" w:rsidRDefault="00097673" w:rsidP="00097673">
                  <w:pPr>
                    <w:pStyle w:val="Heading3"/>
                    <w:spacing w:line="160" w:lineRule="exact"/>
                    <w:ind w:left="-547" w:right="-576"/>
                    <w:rPr>
                      <w:rFonts w:ascii="Copperplate" w:hAnsi="Copperplate"/>
                      <w:color w:val="00467F"/>
                      <w:sz w:val="16"/>
                    </w:rPr>
                  </w:pPr>
                </w:p>
                <w:p w:rsidR="00097673" w:rsidRPr="00BE4607" w:rsidRDefault="00097673" w:rsidP="00097673">
                  <w:pPr>
                    <w:spacing w:line="160" w:lineRule="exact"/>
                    <w:rPr>
                      <w:color w:val="00467F"/>
                      <w:sz w:val="16"/>
                    </w:rPr>
                  </w:pPr>
                  <w:r w:rsidRPr="00BE4607">
                    <w:rPr>
                      <w:color w:val="00467F"/>
                      <w:sz w:val="16"/>
                    </w:rPr>
                    <w:softHyphen/>
                  </w:r>
                </w:p>
              </w:txbxContent>
            </v:textbox>
          </v:shape>
        </w:pict>
      </w:r>
      <w:r w:rsidR="007D18C2">
        <w:t xml:space="preserve"> </w:t>
      </w:r>
    </w:p>
    <w:sectPr w:rsidR="00097673" w:rsidSect="00097673">
      <w:pgSz w:w="12240" w:h="15840"/>
      <w:pgMar w:top="1440" w:right="1800" w:bottom="1440" w:left="18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w:panose1 w:val="02020603050405020304"/>
    <w:charset w:val="00"/>
    <w:family w:val="roman"/>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orte">
    <w:panose1 w:val="03060902040502070203"/>
    <w:charset w:val="00"/>
    <w:family w:val="script"/>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pperplate">
    <w:altName w:val="Courier New"/>
    <w:charset w:val="00"/>
    <w:family w:val="auto"/>
    <w:pitch w:val="variable"/>
    <w:sig w:usb0="00000000"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8D30CE"/>
    <w:multiLevelType w:val="hybridMultilevel"/>
    <w:tmpl w:val="FA30CC68"/>
    <w:lvl w:ilvl="0" w:tplc="45567362">
      <w:start w:val="2"/>
      <w:numFmt w:val="bullet"/>
      <w:lvlText w:val="-"/>
      <w:lvlJc w:val="left"/>
      <w:pPr>
        <w:ind w:left="720" w:hanging="360"/>
      </w:pPr>
      <w:rPr>
        <w:rFonts w:ascii="Times" w:eastAsia="Times" w:hAnsi="Times" w:cs="Times New Roman"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FD576E7"/>
    <w:multiLevelType w:val="hybridMultilevel"/>
    <w:tmpl w:val="4620A066"/>
    <w:lvl w:ilvl="0" w:tplc="2090AEB8">
      <w:start w:val="2"/>
      <w:numFmt w:val="bullet"/>
      <w:lvlText w:val="-"/>
      <w:lvlJc w:val="left"/>
      <w:pPr>
        <w:ind w:left="720" w:hanging="360"/>
      </w:pPr>
      <w:rPr>
        <w:rFonts w:ascii="Times" w:eastAsia="Times" w:hAnsi="Times" w:cs="Times New Roman"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3DE3D11"/>
    <w:multiLevelType w:val="hybridMultilevel"/>
    <w:tmpl w:val="8C9CB672"/>
    <w:lvl w:ilvl="0" w:tplc="72407726">
      <w:start w:val="2"/>
      <w:numFmt w:val="bullet"/>
      <w:lvlText w:val="-"/>
      <w:lvlJc w:val="left"/>
      <w:pPr>
        <w:ind w:left="720" w:hanging="360"/>
      </w:pPr>
      <w:rPr>
        <w:rFonts w:ascii="Times" w:eastAsia="Times" w:hAnsi="Times" w:cs="Times New Roman"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6B51B2D"/>
    <w:multiLevelType w:val="hybridMultilevel"/>
    <w:tmpl w:val="6F521B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E057680"/>
    <w:multiLevelType w:val="hybridMultilevel"/>
    <w:tmpl w:val="AA9E11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0AF58DF"/>
    <w:multiLevelType w:val="hybridMultilevel"/>
    <w:tmpl w:val="8AC670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F28641C"/>
    <w:multiLevelType w:val="hybridMultilevel"/>
    <w:tmpl w:val="75E08032"/>
    <w:lvl w:ilvl="0" w:tplc="0409000F">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0"/>
  </w:num>
  <w:num w:numId="4">
    <w:abstractNumId w:val="4"/>
  </w:num>
  <w:num w:numId="5">
    <w:abstractNumId w:val="3"/>
  </w:num>
  <w:num w:numId="6">
    <w:abstractNumId w:val="6"/>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attachedTemplate r:id="rId1"/>
  <w:stylePaneFormatFilter w:val="0701" w:allStyles="1" w:customStyles="0" w:latentStyles="0" w:stylesInUse="0" w:headingStyles="0" w:numberingStyles="0" w:tableStyles="0" w:directFormattingOnRuns="1" w:directFormattingOnParagraphs="1" w:directFormattingOnNumbering="1" w:directFormattingOnTables="0" w:clearFormatting="0" w:top3HeadingStyles="0" w:visibleStyles="0" w:alternateStyleNames="0"/>
  <w:doNotTrackMoves/>
  <w:defaultTabStop w:val="720"/>
  <w:displayHorizontalDrawingGridEvery w:val="0"/>
  <w:displayVerticalDrawingGridEvery w:val="0"/>
  <w:doNotUseMarginsForDrawingGridOrigin/>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034779"/>
    <w:rsid w:val="00011BBB"/>
    <w:rsid w:val="00034779"/>
    <w:rsid w:val="000352C1"/>
    <w:rsid w:val="00035EB7"/>
    <w:rsid w:val="000509E5"/>
    <w:rsid w:val="000530EC"/>
    <w:rsid w:val="00097673"/>
    <w:rsid w:val="000D7C77"/>
    <w:rsid w:val="00132D12"/>
    <w:rsid w:val="0019210A"/>
    <w:rsid w:val="001927A6"/>
    <w:rsid w:val="001A4CD7"/>
    <w:rsid w:val="001B46CC"/>
    <w:rsid w:val="001C32FE"/>
    <w:rsid w:val="001F6DC7"/>
    <w:rsid w:val="00287777"/>
    <w:rsid w:val="002B455C"/>
    <w:rsid w:val="00317D70"/>
    <w:rsid w:val="003343FB"/>
    <w:rsid w:val="00345167"/>
    <w:rsid w:val="003B188F"/>
    <w:rsid w:val="003E36C9"/>
    <w:rsid w:val="00403F65"/>
    <w:rsid w:val="00447274"/>
    <w:rsid w:val="00462804"/>
    <w:rsid w:val="00464C67"/>
    <w:rsid w:val="00470AC7"/>
    <w:rsid w:val="00482663"/>
    <w:rsid w:val="004D5C2B"/>
    <w:rsid w:val="005051EA"/>
    <w:rsid w:val="00522919"/>
    <w:rsid w:val="00525068"/>
    <w:rsid w:val="005A6C8D"/>
    <w:rsid w:val="005D034A"/>
    <w:rsid w:val="005D7A03"/>
    <w:rsid w:val="005E573C"/>
    <w:rsid w:val="005F165E"/>
    <w:rsid w:val="00625F0E"/>
    <w:rsid w:val="00645365"/>
    <w:rsid w:val="00653399"/>
    <w:rsid w:val="00665C9A"/>
    <w:rsid w:val="00675AD7"/>
    <w:rsid w:val="006A70CD"/>
    <w:rsid w:val="0072275C"/>
    <w:rsid w:val="0077376A"/>
    <w:rsid w:val="00786F17"/>
    <w:rsid w:val="007D18C2"/>
    <w:rsid w:val="00804282"/>
    <w:rsid w:val="00891E78"/>
    <w:rsid w:val="00903A53"/>
    <w:rsid w:val="00973F3B"/>
    <w:rsid w:val="00987483"/>
    <w:rsid w:val="009A4108"/>
    <w:rsid w:val="009B0BE9"/>
    <w:rsid w:val="009F5346"/>
    <w:rsid w:val="009F6D38"/>
    <w:rsid w:val="00A0366D"/>
    <w:rsid w:val="00A65E7C"/>
    <w:rsid w:val="00AD1635"/>
    <w:rsid w:val="00B912AB"/>
    <w:rsid w:val="00B920AE"/>
    <w:rsid w:val="00B9252C"/>
    <w:rsid w:val="00BB6837"/>
    <w:rsid w:val="00BC5B85"/>
    <w:rsid w:val="00C028EC"/>
    <w:rsid w:val="00C33B7B"/>
    <w:rsid w:val="00C43103"/>
    <w:rsid w:val="00C512FA"/>
    <w:rsid w:val="00CA0700"/>
    <w:rsid w:val="00CC4F51"/>
    <w:rsid w:val="00D67E0A"/>
    <w:rsid w:val="00DD327B"/>
    <w:rsid w:val="00DE0141"/>
    <w:rsid w:val="00E149E1"/>
    <w:rsid w:val="00E3010C"/>
    <w:rsid w:val="00E57DFF"/>
    <w:rsid w:val="00E67ACF"/>
    <w:rsid w:val="00E93A02"/>
    <w:rsid w:val="00EE7DDE"/>
    <w:rsid w:val="00EF05AC"/>
    <w:rsid w:val="00F436C4"/>
    <w:rsid w:val="00F626A4"/>
    <w:rsid w:val="00FE7D7E"/>
    <w:rsid w:val="00FF0E74"/>
    <w:rsid w:val="00FF6A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56"/>
    <o:shapelayout v:ext="edit">
      <o:idmap v:ext="edit" data="1"/>
    </o:shapelayout>
  </w:shapeDefaults>
  <w:doNotEmbedSmartTags/>
  <w:decimalSymbol w:val="."/>
  <w:listSeparator w:val=","/>
  <w15:docId w15:val="{6FE88A2A-027A-4969-826D-8991DD4E28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03A53"/>
    <w:rPr>
      <w:sz w:val="24"/>
      <w:szCs w:val="24"/>
    </w:rPr>
  </w:style>
  <w:style w:type="paragraph" w:styleId="Heading1">
    <w:name w:val="heading 1"/>
    <w:basedOn w:val="Normal"/>
    <w:next w:val="Normal"/>
    <w:link w:val="Heading1Char"/>
    <w:qFormat/>
    <w:rsid w:val="000E03B7"/>
    <w:pPr>
      <w:keepNext/>
      <w:jc w:val="center"/>
      <w:outlineLvl w:val="0"/>
    </w:pPr>
    <w:rPr>
      <w:rFonts w:ascii="Times" w:eastAsia="Times" w:hAnsi="Times"/>
      <w:sz w:val="60"/>
      <w:szCs w:val="20"/>
    </w:rPr>
  </w:style>
  <w:style w:type="paragraph" w:styleId="Heading3">
    <w:name w:val="heading 3"/>
    <w:basedOn w:val="Normal"/>
    <w:next w:val="Normal"/>
    <w:link w:val="Heading3Char"/>
    <w:qFormat/>
    <w:rsid w:val="000E03B7"/>
    <w:pPr>
      <w:keepNext/>
      <w:ind w:left="-540" w:right="-570"/>
      <w:jc w:val="center"/>
      <w:outlineLvl w:val="2"/>
    </w:pPr>
    <w:rPr>
      <w:rFonts w:ascii="Times" w:eastAsia="Times" w:hAnsi="Times"/>
      <w:color w:val="411D0E"/>
      <w:sz w:val="3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2">
    <w:name w:val="Body Text 2"/>
    <w:basedOn w:val="Normal"/>
    <w:link w:val="BodyText2Char"/>
    <w:rsid w:val="000E03B7"/>
    <w:pPr>
      <w:spacing w:line="360" w:lineRule="auto"/>
      <w:jc w:val="center"/>
    </w:pPr>
    <w:rPr>
      <w:rFonts w:ascii="Times" w:eastAsia="Times" w:hAnsi="Times"/>
      <w:b/>
      <w:color w:val="411D0E"/>
      <w:sz w:val="28"/>
      <w:szCs w:val="20"/>
    </w:rPr>
  </w:style>
  <w:style w:type="paragraph" w:styleId="BodyText">
    <w:name w:val="Body Text"/>
    <w:basedOn w:val="Normal"/>
    <w:link w:val="BodyTextChar"/>
    <w:rsid w:val="000E03B7"/>
    <w:rPr>
      <w:rFonts w:ascii="Times" w:eastAsia="Times" w:hAnsi="Times"/>
      <w:color w:val="411D0E"/>
      <w:sz w:val="20"/>
      <w:szCs w:val="20"/>
    </w:rPr>
  </w:style>
  <w:style w:type="paragraph" w:customStyle="1" w:styleId="TitleorHeadline01">
    <w:name w:val="Title or Headline 01"/>
    <w:basedOn w:val="Heading1"/>
    <w:link w:val="TitleorHeadline01Char"/>
    <w:qFormat/>
    <w:rsid w:val="00903A53"/>
    <w:rPr>
      <w:color w:val="FFFFFF"/>
      <w:sz w:val="56"/>
    </w:rPr>
  </w:style>
  <w:style w:type="paragraph" w:customStyle="1" w:styleId="MONTHYEAR">
    <w:name w:val="MONTH YEAR"/>
    <w:basedOn w:val="Heading3"/>
    <w:link w:val="MONTHYEARChar"/>
    <w:qFormat/>
    <w:rsid w:val="00903A53"/>
    <w:pPr>
      <w:spacing w:line="160" w:lineRule="exact"/>
      <w:ind w:left="-547" w:right="-576"/>
    </w:pPr>
    <w:rPr>
      <w:smallCaps/>
      <w:color w:val="FFFFFF"/>
      <w:sz w:val="16"/>
    </w:rPr>
  </w:style>
  <w:style w:type="character" w:customStyle="1" w:styleId="Heading1Char">
    <w:name w:val="Heading 1 Char"/>
    <w:link w:val="Heading1"/>
    <w:rsid w:val="00903A53"/>
    <w:rPr>
      <w:rFonts w:ascii="Times" w:eastAsia="Times" w:hAnsi="Times"/>
      <w:sz w:val="60"/>
    </w:rPr>
  </w:style>
  <w:style w:type="character" w:customStyle="1" w:styleId="TitleorHeadline01Char">
    <w:name w:val="Title or Headline 01 Char"/>
    <w:link w:val="TitleorHeadline01"/>
    <w:rsid w:val="00903A53"/>
    <w:rPr>
      <w:rFonts w:ascii="Times" w:eastAsia="Times" w:hAnsi="Times"/>
      <w:color w:val="FFFFFF"/>
      <w:sz w:val="56"/>
    </w:rPr>
  </w:style>
  <w:style w:type="paragraph" w:customStyle="1" w:styleId="VOLUMEISSUE">
    <w:name w:val="VOLUME # ISSUE #"/>
    <w:basedOn w:val="Heading3"/>
    <w:link w:val="VOLUMEISSUEChar"/>
    <w:qFormat/>
    <w:rsid w:val="00903A53"/>
    <w:pPr>
      <w:spacing w:line="160" w:lineRule="exact"/>
      <w:ind w:left="-547" w:right="-576"/>
    </w:pPr>
    <w:rPr>
      <w:smallCaps/>
      <w:color w:val="FFFFFF"/>
      <w:sz w:val="16"/>
    </w:rPr>
  </w:style>
  <w:style w:type="character" w:customStyle="1" w:styleId="Heading3Char">
    <w:name w:val="Heading 3 Char"/>
    <w:link w:val="Heading3"/>
    <w:rsid w:val="00903A53"/>
    <w:rPr>
      <w:rFonts w:ascii="Times" w:eastAsia="Times" w:hAnsi="Times"/>
      <w:color w:val="411D0E"/>
      <w:sz w:val="34"/>
    </w:rPr>
  </w:style>
  <w:style w:type="character" w:customStyle="1" w:styleId="MONTHYEARChar">
    <w:name w:val="MONTH YEAR Char"/>
    <w:link w:val="MONTHYEAR"/>
    <w:rsid w:val="00903A53"/>
    <w:rPr>
      <w:rFonts w:ascii="Times" w:eastAsia="Times" w:hAnsi="Times"/>
      <w:color w:val="411D0E"/>
      <w:sz w:val="34"/>
    </w:rPr>
  </w:style>
  <w:style w:type="paragraph" w:customStyle="1" w:styleId="introductory01">
    <w:name w:val="introductory 01"/>
    <w:basedOn w:val="Normal"/>
    <w:link w:val="introductory01Char"/>
    <w:qFormat/>
    <w:rsid w:val="00903A53"/>
    <w:pPr>
      <w:jc w:val="center"/>
    </w:pPr>
    <w:rPr>
      <w:rFonts w:ascii="Times" w:hAnsi="Times"/>
      <w:i/>
      <w:color w:val="333333"/>
    </w:rPr>
  </w:style>
  <w:style w:type="character" w:customStyle="1" w:styleId="VOLUMEISSUEChar">
    <w:name w:val="VOLUME # ISSUE # Char"/>
    <w:link w:val="VOLUMEISSUE"/>
    <w:rsid w:val="00903A53"/>
    <w:rPr>
      <w:rFonts w:ascii="Times" w:eastAsia="Times" w:hAnsi="Times"/>
      <w:smallCaps/>
      <w:color w:val="FFFFFF"/>
      <w:sz w:val="16"/>
    </w:rPr>
  </w:style>
  <w:style w:type="paragraph" w:customStyle="1" w:styleId="Writecaptions01">
    <w:name w:val="Write captions 01"/>
    <w:basedOn w:val="Normal"/>
    <w:link w:val="Writecaptions01Char"/>
    <w:qFormat/>
    <w:rsid w:val="0077376A"/>
    <w:pPr>
      <w:spacing w:line="180" w:lineRule="exact"/>
    </w:pPr>
    <w:rPr>
      <w:rFonts w:ascii="Times" w:hAnsi="Times"/>
      <w:b/>
      <w:i/>
      <w:color w:val="FFFFFF"/>
      <w:sz w:val="16"/>
    </w:rPr>
  </w:style>
  <w:style w:type="character" w:customStyle="1" w:styleId="introductory01Char">
    <w:name w:val="introductory 01 Char"/>
    <w:link w:val="introductory01"/>
    <w:rsid w:val="00903A53"/>
    <w:rPr>
      <w:rFonts w:ascii="Times" w:hAnsi="Times"/>
      <w:i/>
      <w:color w:val="333333"/>
      <w:sz w:val="24"/>
      <w:szCs w:val="24"/>
    </w:rPr>
  </w:style>
  <w:style w:type="paragraph" w:customStyle="1" w:styleId="placephotohere">
    <w:name w:val="place photo here"/>
    <w:basedOn w:val="Normal"/>
    <w:link w:val="placephotohereChar"/>
    <w:qFormat/>
    <w:rsid w:val="0077376A"/>
    <w:pPr>
      <w:jc w:val="center"/>
    </w:pPr>
    <w:rPr>
      <w:color w:val="333333"/>
      <w:sz w:val="20"/>
    </w:rPr>
  </w:style>
  <w:style w:type="character" w:customStyle="1" w:styleId="Writecaptions01Char">
    <w:name w:val="Write captions 01 Char"/>
    <w:link w:val="Writecaptions01"/>
    <w:rsid w:val="0077376A"/>
    <w:rPr>
      <w:rFonts w:ascii="Times" w:hAnsi="Times"/>
      <w:b/>
      <w:i/>
      <w:color w:val="FFFFFF"/>
      <w:sz w:val="16"/>
      <w:szCs w:val="24"/>
    </w:rPr>
  </w:style>
  <w:style w:type="paragraph" w:customStyle="1" w:styleId="Subhead01">
    <w:name w:val="Subhead 01"/>
    <w:basedOn w:val="BodyText2"/>
    <w:link w:val="Subhead01Char"/>
    <w:qFormat/>
    <w:rsid w:val="0077376A"/>
    <w:pPr>
      <w:spacing w:line="280" w:lineRule="exact"/>
      <w:ind w:left="720" w:hanging="720"/>
      <w:jc w:val="left"/>
    </w:pPr>
    <w:rPr>
      <w:b w:val="0"/>
      <w:color w:val="9C7D0D"/>
      <w:sz w:val="32"/>
    </w:rPr>
  </w:style>
  <w:style w:type="character" w:customStyle="1" w:styleId="placephotohereChar">
    <w:name w:val="place photo here Char"/>
    <w:link w:val="placephotohere"/>
    <w:rsid w:val="0077376A"/>
    <w:rPr>
      <w:color w:val="333333"/>
      <w:szCs w:val="24"/>
    </w:rPr>
  </w:style>
  <w:style w:type="paragraph" w:customStyle="1" w:styleId="SPECIALPOINTS">
    <w:name w:val="SPECIAL POINTS"/>
    <w:basedOn w:val="BodyText2"/>
    <w:link w:val="SPECIALPOINTSChar"/>
    <w:qFormat/>
    <w:rsid w:val="0077376A"/>
    <w:pPr>
      <w:spacing w:line="200" w:lineRule="exact"/>
      <w:ind w:left="720" w:hanging="720"/>
      <w:jc w:val="left"/>
    </w:pPr>
    <w:rPr>
      <w:caps/>
      <w:color w:val="FFFFFF"/>
      <w:sz w:val="20"/>
    </w:rPr>
  </w:style>
  <w:style w:type="character" w:customStyle="1" w:styleId="BodyText2Char">
    <w:name w:val="Body Text 2 Char"/>
    <w:link w:val="BodyText2"/>
    <w:rsid w:val="0077376A"/>
    <w:rPr>
      <w:rFonts w:ascii="Times" w:eastAsia="Times" w:hAnsi="Times"/>
      <w:b/>
      <w:color w:val="411D0E"/>
      <w:sz w:val="28"/>
    </w:rPr>
  </w:style>
  <w:style w:type="character" w:customStyle="1" w:styleId="Subhead01Char">
    <w:name w:val="Subhead 01 Char"/>
    <w:link w:val="Subhead01"/>
    <w:rsid w:val="0077376A"/>
    <w:rPr>
      <w:rFonts w:ascii="Times" w:eastAsia="Times" w:hAnsi="Times"/>
      <w:b/>
      <w:color w:val="411D0E"/>
      <w:sz w:val="28"/>
    </w:rPr>
  </w:style>
  <w:style w:type="paragraph" w:customStyle="1" w:styleId="BodyText01">
    <w:name w:val="Body Text 01"/>
    <w:basedOn w:val="BodyText"/>
    <w:link w:val="BodyText01Char"/>
    <w:qFormat/>
    <w:rsid w:val="0077376A"/>
    <w:rPr>
      <w:color w:val="FFFFFF"/>
    </w:rPr>
  </w:style>
  <w:style w:type="character" w:customStyle="1" w:styleId="SPECIALPOINTSChar">
    <w:name w:val="SPECIAL POINTS Char"/>
    <w:link w:val="SPECIALPOINTS"/>
    <w:rsid w:val="0077376A"/>
    <w:rPr>
      <w:rFonts w:ascii="Times" w:eastAsia="Times" w:hAnsi="Times"/>
      <w:b/>
      <w:caps/>
      <w:color w:val="FFFFFF"/>
      <w:sz w:val="28"/>
    </w:rPr>
  </w:style>
  <w:style w:type="paragraph" w:customStyle="1" w:styleId="BodyText02">
    <w:name w:val="Body Text 02"/>
    <w:basedOn w:val="BodyText"/>
    <w:link w:val="BodyText02Char"/>
    <w:qFormat/>
    <w:rsid w:val="0077376A"/>
    <w:rPr>
      <w:color w:val="333333"/>
    </w:rPr>
  </w:style>
  <w:style w:type="character" w:customStyle="1" w:styleId="BodyTextChar">
    <w:name w:val="Body Text Char"/>
    <w:link w:val="BodyText"/>
    <w:rsid w:val="0077376A"/>
    <w:rPr>
      <w:rFonts w:ascii="Times" w:eastAsia="Times" w:hAnsi="Times"/>
      <w:color w:val="411D0E"/>
    </w:rPr>
  </w:style>
  <w:style w:type="character" w:customStyle="1" w:styleId="BodyText01Char">
    <w:name w:val="Body Text 01 Char"/>
    <w:link w:val="BodyText01"/>
    <w:rsid w:val="0077376A"/>
    <w:rPr>
      <w:rFonts w:ascii="Times" w:eastAsia="Times" w:hAnsi="Times"/>
      <w:color w:val="FFFFFF"/>
    </w:rPr>
  </w:style>
  <w:style w:type="paragraph" w:customStyle="1" w:styleId="Writecaptions02">
    <w:name w:val="Write captions 02"/>
    <w:basedOn w:val="Normal"/>
    <w:link w:val="Writecaptions02Char"/>
    <w:qFormat/>
    <w:rsid w:val="0077376A"/>
    <w:pPr>
      <w:spacing w:line="180" w:lineRule="exact"/>
      <w:jc w:val="right"/>
    </w:pPr>
    <w:rPr>
      <w:rFonts w:ascii="Times" w:hAnsi="Times"/>
      <w:b/>
      <w:i/>
      <w:color w:val="333333"/>
      <w:sz w:val="16"/>
    </w:rPr>
  </w:style>
  <w:style w:type="character" w:customStyle="1" w:styleId="BodyText02Char">
    <w:name w:val="Body Text 02 Char"/>
    <w:link w:val="BodyText02"/>
    <w:rsid w:val="0077376A"/>
    <w:rPr>
      <w:rFonts w:ascii="Times" w:eastAsia="Times" w:hAnsi="Times"/>
      <w:color w:val="333333"/>
    </w:rPr>
  </w:style>
  <w:style w:type="paragraph" w:customStyle="1" w:styleId="INSERTYOURNAMEHERE01">
    <w:name w:val="INSERT YOUR NAME HERE 01"/>
    <w:basedOn w:val="BodyText2"/>
    <w:link w:val="INSERTYOURNAMEHERE01Char"/>
    <w:qFormat/>
    <w:rsid w:val="0077376A"/>
    <w:pPr>
      <w:spacing w:line="240" w:lineRule="auto"/>
      <w:ind w:left="720" w:hanging="720"/>
      <w:jc w:val="left"/>
    </w:pPr>
    <w:rPr>
      <w:smallCaps/>
      <w:color w:val="FFFFFF"/>
      <w:sz w:val="36"/>
    </w:rPr>
  </w:style>
  <w:style w:type="character" w:customStyle="1" w:styleId="Writecaptions02Char">
    <w:name w:val="Write captions 02 Char"/>
    <w:link w:val="Writecaptions02"/>
    <w:rsid w:val="0077376A"/>
    <w:rPr>
      <w:rFonts w:ascii="Times" w:hAnsi="Times"/>
      <w:b/>
      <w:i/>
      <w:color w:val="333333"/>
      <w:sz w:val="16"/>
      <w:szCs w:val="24"/>
    </w:rPr>
  </w:style>
  <w:style w:type="paragraph" w:customStyle="1" w:styleId="Address01">
    <w:name w:val="Address 01"/>
    <w:basedOn w:val="BodyText2"/>
    <w:link w:val="Address01Char"/>
    <w:qFormat/>
    <w:rsid w:val="0077376A"/>
    <w:pPr>
      <w:spacing w:line="200" w:lineRule="exact"/>
      <w:ind w:left="720" w:hanging="720"/>
      <w:jc w:val="left"/>
    </w:pPr>
    <w:rPr>
      <w:b w:val="0"/>
      <w:color w:val="FFFFFF"/>
      <w:sz w:val="20"/>
    </w:rPr>
  </w:style>
  <w:style w:type="character" w:customStyle="1" w:styleId="INSERTYOURNAMEHERE01Char">
    <w:name w:val="INSERT YOUR NAME HERE 01 Char"/>
    <w:link w:val="INSERTYOURNAMEHERE01"/>
    <w:rsid w:val="0077376A"/>
    <w:rPr>
      <w:rFonts w:ascii="Times" w:eastAsia="Times" w:hAnsi="Times"/>
      <w:b/>
      <w:smallCaps/>
      <w:color w:val="FFFFFF"/>
      <w:sz w:val="36"/>
    </w:rPr>
  </w:style>
  <w:style w:type="paragraph" w:customStyle="1" w:styleId="Placelogo">
    <w:name w:val="Place logo"/>
    <w:basedOn w:val="BodyText2"/>
    <w:link w:val="PlacelogoChar"/>
    <w:qFormat/>
    <w:rsid w:val="00F436C4"/>
    <w:pPr>
      <w:spacing w:line="160" w:lineRule="exact"/>
      <w:ind w:left="720" w:hanging="720"/>
    </w:pPr>
    <w:rPr>
      <w:color w:val="FFFFFF"/>
      <w:sz w:val="16"/>
    </w:rPr>
  </w:style>
  <w:style w:type="character" w:customStyle="1" w:styleId="Address01Char">
    <w:name w:val="Address 01 Char"/>
    <w:link w:val="Address01"/>
    <w:rsid w:val="0077376A"/>
    <w:rPr>
      <w:rFonts w:ascii="Times" w:eastAsia="Times" w:hAnsi="Times"/>
      <w:b/>
      <w:color w:val="FFFFFF"/>
      <w:sz w:val="28"/>
    </w:rPr>
  </w:style>
  <w:style w:type="paragraph" w:customStyle="1" w:styleId="quoteortagline">
    <w:name w:val="quote or tagline"/>
    <w:basedOn w:val="BodyText"/>
    <w:link w:val="quoteortaglineChar"/>
    <w:qFormat/>
    <w:rsid w:val="00F436C4"/>
    <w:pPr>
      <w:spacing w:line="360" w:lineRule="auto"/>
      <w:jc w:val="center"/>
    </w:pPr>
    <w:rPr>
      <w:i/>
      <w:color w:val="FFFFFF"/>
      <w:sz w:val="28"/>
    </w:rPr>
  </w:style>
  <w:style w:type="character" w:customStyle="1" w:styleId="PlacelogoChar">
    <w:name w:val="Place logo Char"/>
    <w:link w:val="Placelogo"/>
    <w:rsid w:val="00F436C4"/>
    <w:rPr>
      <w:rFonts w:ascii="Times" w:eastAsia="Times" w:hAnsi="Times"/>
      <w:b/>
      <w:color w:val="FFFFFF"/>
      <w:sz w:val="16"/>
    </w:rPr>
  </w:style>
  <w:style w:type="paragraph" w:customStyle="1" w:styleId="Writecaptions03">
    <w:name w:val="Write captions 03"/>
    <w:basedOn w:val="Normal"/>
    <w:link w:val="Writecaptions03Char"/>
    <w:qFormat/>
    <w:rsid w:val="00F436C4"/>
    <w:pPr>
      <w:spacing w:line="180" w:lineRule="exact"/>
    </w:pPr>
    <w:rPr>
      <w:rFonts w:ascii="Times" w:hAnsi="Times"/>
      <w:b/>
      <w:i/>
      <w:color w:val="333333"/>
      <w:sz w:val="16"/>
    </w:rPr>
  </w:style>
  <w:style w:type="character" w:customStyle="1" w:styleId="quoteortaglineChar">
    <w:name w:val="quote or tagline Char"/>
    <w:link w:val="quoteortagline"/>
    <w:rsid w:val="00F436C4"/>
    <w:rPr>
      <w:rFonts w:ascii="Times" w:eastAsia="Times" w:hAnsi="Times"/>
      <w:i/>
      <w:color w:val="FFFFFF"/>
      <w:sz w:val="28"/>
    </w:rPr>
  </w:style>
  <w:style w:type="paragraph" w:customStyle="1" w:styleId="YOURNAME">
    <w:name w:val="YOUR NAME"/>
    <w:basedOn w:val="BodyText2"/>
    <w:link w:val="YOURNAMEChar"/>
    <w:qFormat/>
    <w:rsid w:val="00097673"/>
    <w:pPr>
      <w:spacing w:line="200" w:lineRule="exact"/>
      <w:ind w:left="720" w:hanging="720"/>
      <w:jc w:val="left"/>
    </w:pPr>
    <w:rPr>
      <w:smallCaps/>
      <w:color w:val="9C7D0D"/>
      <w:sz w:val="16"/>
    </w:rPr>
  </w:style>
  <w:style w:type="character" w:customStyle="1" w:styleId="Writecaptions03Char">
    <w:name w:val="Write captions 03 Char"/>
    <w:link w:val="Writecaptions03"/>
    <w:rsid w:val="00F436C4"/>
    <w:rPr>
      <w:rFonts w:ascii="Times" w:hAnsi="Times"/>
      <w:b/>
      <w:i/>
      <w:color w:val="333333"/>
      <w:sz w:val="16"/>
      <w:szCs w:val="24"/>
    </w:rPr>
  </w:style>
  <w:style w:type="paragraph" w:customStyle="1" w:styleId="yourTitle">
    <w:name w:val="your Title"/>
    <w:basedOn w:val="BodyText2"/>
    <w:link w:val="yourTitleChar"/>
    <w:qFormat/>
    <w:rsid w:val="00097673"/>
    <w:pPr>
      <w:spacing w:line="200" w:lineRule="exact"/>
      <w:ind w:left="720" w:hanging="720"/>
      <w:jc w:val="left"/>
    </w:pPr>
    <w:rPr>
      <w:b w:val="0"/>
      <w:color w:val="9C7D0D"/>
      <w:sz w:val="16"/>
    </w:rPr>
  </w:style>
  <w:style w:type="character" w:customStyle="1" w:styleId="YOURNAMEChar">
    <w:name w:val="YOUR NAME Char"/>
    <w:link w:val="YOURNAME"/>
    <w:rsid w:val="00097673"/>
    <w:rPr>
      <w:rFonts w:ascii="Times" w:eastAsia="Times" w:hAnsi="Times"/>
      <w:b/>
      <w:smallCaps/>
      <w:color w:val="9C7D0D"/>
      <w:sz w:val="16"/>
    </w:rPr>
  </w:style>
  <w:style w:type="paragraph" w:customStyle="1" w:styleId="Address02">
    <w:name w:val="Address 02"/>
    <w:basedOn w:val="BodyText2"/>
    <w:link w:val="Address02Char"/>
    <w:qFormat/>
    <w:rsid w:val="00097673"/>
    <w:pPr>
      <w:spacing w:line="180" w:lineRule="exact"/>
      <w:ind w:left="720" w:hanging="720"/>
      <w:jc w:val="left"/>
    </w:pPr>
    <w:rPr>
      <w:b w:val="0"/>
      <w:color w:val="2F3F2C"/>
      <w:sz w:val="16"/>
    </w:rPr>
  </w:style>
  <w:style w:type="character" w:customStyle="1" w:styleId="yourTitleChar">
    <w:name w:val="your Title Char"/>
    <w:link w:val="yourTitle"/>
    <w:rsid w:val="00097673"/>
    <w:rPr>
      <w:rFonts w:ascii="Times" w:eastAsia="Times" w:hAnsi="Times"/>
      <w:b/>
      <w:color w:val="9C7D0D"/>
      <w:sz w:val="16"/>
    </w:rPr>
  </w:style>
  <w:style w:type="character" w:customStyle="1" w:styleId="Address02Char">
    <w:name w:val="Address 02 Char"/>
    <w:link w:val="Address02"/>
    <w:rsid w:val="00097673"/>
    <w:rPr>
      <w:rFonts w:ascii="Times" w:eastAsia="Times" w:hAnsi="Times"/>
      <w:b/>
      <w:color w:val="2F3F2C"/>
      <w:sz w:val="16"/>
    </w:rPr>
  </w:style>
  <w:style w:type="character" w:styleId="Hyperlink">
    <w:name w:val="Hyperlink"/>
    <w:uiPriority w:val="99"/>
    <w:unhideWhenUsed/>
    <w:rsid w:val="00C512FA"/>
    <w:rPr>
      <w:color w:val="0000FF"/>
      <w:u w:val="single"/>
    </w:rPr>
  </w:style>
  <w:style w:type="character" w:styleId="FollowedHyperlink">
    <w:name w:val="FollowedHyperlink"/>
    <w:uiPriority w:val="99"/>
    <w:semiHidden/>
    <w:unhideWhenUsed/>
    <w:rsid w:val="00E3010C"/>
    <w:rPr>
      <w:color w:val="800080"/>
      <w:u w:val="single"/>
    </w:rPr>
  </w:style>
  <w:style w:type="paragraph" w:styleId="ListParagraph">
    <w:name w:val="List Paragraph"/>
    <w:basedOn w:val="Normal"/>
    <w:uiPriority w:val="34"/>
    <w:qFormat/>
    <w:rsid w:val="001A4CD7"/>
    <w:pPr>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mailto:Ekklesia@mountzion.org" TargetMode="Externa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C:\Documents%20and%20Settings\Ekklesia\My%20Documents\Ekklesia\www.chapellibrary.org\ekklesia-seminary\" TargetMode="External"/><Relationship Id="rId4" Type="http://schemas.openxmlformats.org/officeDocument/2006/relationships/settings" Target="settings.xml"/><Relationship Id="rId9"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Ekklesia\Application%20Data\Microsoft\Templates\HP_LegalTimeless_Newsletter_TP1037881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SeventhEditionOfficeOnline.xsl" StyleName="MLA Seventh Edition"/>
</file>

<file path=customXml/itemProps1.xml><?xml version="1.0" encoding="utf-8"?>
<ds:datastoreItem xmlns:ds="http://schemas.openxmlformats.org/officeDocument/2006/customXml" ds:itemID="{1DE98EC7-1F86-4673-A227-F606F0166C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HP_LegalTimeless_Newsletter_TP10378815</Template>
  <TotalTime>1</TotalTime>
  <Pages>2</Pages>
  <Words>4</Words>
  <Characters>29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Ekklesia</dc:creator>
  <cp:keywords/>
  <dc:description/>
  <cp:lastModifiedBy>Steve Thomas</cp:lastModifiedBy>
  <cp:revision>2</cp:revision>
  <cp:lastPrinted>2013-05-10T11:47:00Z</cp:lastPrinted>
  <dcterms:created xsi:type="dcterms:W3CDTF">2017-10-15T02:14:00Z</dcterms:created>
  <dcterms:modified xsi:type="dcterms:W3CDTF">2017-10-15T02:14:00Z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TC103788159990</vt:lpwstr>
  </property>
</Properties>
</file>